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855" w:rsidRDefault="002E1855" w:rsidP="00807D97">
      <w:pPr>
        <w:ind w:left="0" w:firstLine="0"/>
      </w:pPr>
    </w:p>
    <w:p w:rsidR="00807D97" w:rsidRDefault="00807D97" w:rsidP="00807D97">
      <w:pPr>
        <w:ind w:left="0" w:firstLine="0"/>
      </w:pPr>
    </w:p>
    <w:p w:rsidR="00807D97" w:rsidRDefault="00807D97" w:rsidP="00F31280">
      <w:pPr>
        <w:ind w:left="0" w:firstLine="0"/>
        <w:jc w:val="center"/>
      </w:pPr>
    </w:p>
    <w:p w:rsidR="0050371B" w:rsidRDefault="0050371B" w:rsidP="00F31280">
      <w:pPr>
        <w:ind w:left="0" w:firstLine="0"/>
        <w:jc w:val="center"/>
      </w:pPr>
    </w:p>
    <w:p w:rsidR="0050371B" w:rsidRDefault="0050371B" w:rsidP="00F31280">
      <w:pPr>
        <w:ind w:left="0" w:firstLine="0"/>
        <w:jc w:val="center"/>
      </w:pPr>
      <w:bookmarkStart w:id="0" w:name="_GoBack"/>
      <w:bookmarkEnd w:id="0"/>
    </w:p>
    <w:p w:rsidR="0050371B" w:rsidRDefault="0050371B" w:rsidP="00F31280">
      <w:pPr>
        <w:ind w:left="0" w:firstLine="0"/>
        <w:jc w:val="center"/>
      </w:pPr>
    </w:p>
    <w:p w:rsidR="0050371B" w:rsidRDefault="0050371B" w:rsidP="00F31280">
      <w:pPr>
        <w:ind w:left="0" w:firstLine="0"/>
        <w:jc w:val="center"/>
      </w:pPr>
    </w:p>
    <w:p w:rsidR="00807D97" w:rsidRDefault="00807D97" w:rsidP="00F31280">
      <w:pPr>
        <w:ind w:left="0" w:firstLine="0"/>
        <w:jc w:val="center"/>
      </w:pPr>
    </w:p>
    <w:p w:rsidR="00807D97" w:rsidRDefault="00F31280" w:rsidP="00F31280">
      <w:pPr>
        <w:ind w:left="0" w:firstLine="0"/>
        <w:jc w:val="center"/>
      </w:pPr>
      <w:r>
        <w:t>Police Officers.</w:t>
      </w:r>
    </w:p>
    <w:p w:rsidR="00F31280" w:rsidRDefault="00F31280" w:rsidP="00F31280">
      <w:pPr>
        <w:ind w:left="0" w:firstLine="0"/>
        <w:jc w:val="center"/>
      </w:pPr>
      <w:r>
        <w:t>Name</w:t>
      </w:r>
    </w:p>
    <w:p w:rsidR="00F31280" w:rsidRDefault="00F31280" w:rsidP="00F31280">
      <w:pPr>
        <w:ind w:left="0" w:firstLine="0"/>
        <w:jc w:val="center"/>
      </w:pPr>
      <w:r>
        <w:t>Institutional affiliation</w:t>
      </w:r>
    </w:p>
    <w:p w:rsidR="00807D97" w:rsidRDefault="00807D97" w:rsidP="00F31280">
      <w:pPr>
        <w:ind w:left="0" w:firstLine="0"/>
        <w:jc w:val="center"/>
      </w:pPr>
    </w:p>
    <w:p w:rsidR="00807D97" w:rsidRDefault="00807D97" w:rsidP="00F31280">
      <w:pPr>
        <w:ind w:left="0" w:firstLine="0"/>
        <w:jc w:val="center"/>
      </w:pPr>
    </w:p>
    <w:p w:rsidR="00807D97" w:rsidRDefault="00807D97" w:rsidP="00F31280">
      <w:pPr>
        <w:ind w:left="0" w:firstLine="0"/>
        <w:jc w:val="center"/>
      </w:pPr>
    </w:p>
    <w:p w:rsidR="00807D97" w:rsidRDefault="00807D97" w:rsidP="00F31280">
      <w:pPr>
        <w:ind w:left="0" w:firstLine="0"/>
        <w:jc w:val="center"/>
      </w:pPr>
    </w:p>
    <w:p w:rsidR="00807D97" w:rsidRDefault="00807D97" w:rsidP="00807D97">
      <w:pPr>
        <w:ind w:left="0" w:firstLine="0"/>
      </w:pPr>
    </w:p>
    <w:p w:rsidR="00807D97" w:rsidRDefault="00807D97" w:rsidP="00807D97">
      <w:pPr>
        <w:ind w:left="0" w:firstLine="0"/>
      </w:pPr>
    </w:p>
    <w:p w:rsidR="00807D97" w:rsidRDefault="00807D97" w:rsidP="00807D97">
      <w:pPr>
        <w:ind w:left="0" w:firstLine="0"/>
      </w:pPr>
    </w:p>
    <w:p w:rsidR="00807D97" w:rsidRDefault="00807D97" w:rsidP="00807D97">
      <w:pPr>
        <w:ind w:left="0" w:firstLine="0"/>
      </w:pPr>
      <w:r>
        <w:lastRenderedPageBreak/>
        <w:t>VALUE-BASED DECISION-MAKING UNDERSTANDING THE ETHICS OF NOBLE CAUSE.</w:t>
      </w:r>
    </w:p>
    <w:p w:rsidR="00BA518A" w:rsidRDefault="00807D97" w:rsidP="00807D97">
      <w:pPr>
        <w:ind w:left="0" w:firstLine="0"/>
      </w:pPr>
      <w:r>
        <w:t>“Police officer” is a willful embodiment of the morality of a state. Police officers` actions are the morality of the state made kinetic, making sure that people who are accused of breaking laws are dealt with, and that laws are enforced and also public order is asserted. Powers carried by police officers defines limits of personal freedom in a very immediate sense</w:t>
      </w:r>
      <w:r w:rsidR="005B7DE8">
        <w:t xml:space="preserve"> (Miller, 2013)</w:t>
      </w:r>
      <w:r>
        <w:t xml:space="preserve">. Which involves the authority of a state in seizing a person`s body or initiating processes that can end in situational justice, prison, and very worse death. While performing their work, officers risk their wellbeing and family`s stability </w:t>
      </w:r>
      <w:r w:rsidR="00516373">
        <w:t>for other people, or strangers, they arres</w:t>
      </w:r>
      <w:r w:rsidR="00A934A2">
        <w:t>t suspected criminals, other times they handle</w:t>
      </w:r>
      <w:r w:rsidR="00516373">
        <w:t xml:space="preserve"> misdemeanants, and the</w:t>
      </w:r>
      <w:r w:rsidR="00A934A2">
        <w:t xml:space="preserve">y are also involved in </w:t>
      </w:r>
      <w:r w:rsidR="00516373">
        <w:t xml:space="preserve">distribution of </w:t>
      </w:r>
      <w:r w:rsidR="00A934A2">
        <w:t>‘</w:t>
      </w:r>
      <w:r w:rsidR="00516373">
        <w:t>rough</w:t>
      </w:r>
      <w:r w:rsidR="00A934A2">
        <w:t>’ justice for troublemakers</w:t>
      </w:r>
      <w:r w:rsidR="005B7DE8">
        <w:t xml:space="preserve"> (</w:t>
      </w:r>
      <w:proofErr w:type="spellStart"/>
      <w:r w:rsidR="005B7DE8">
        <w:t>Westmarland</w:t>
      </w:r>
      <w:proofErr w:type="spellEnd"/>
      <w:r w:rsidR="005B7DE8">
        <w:t>, 2005)</w:t>
      </w:r>
      <w:r w:rsidR="00A934A2">
        <w:t>. In addition</w:t>
      </w:r>
      <w:r w:rsidR="00516373">
        <w:t xml:space="preserve">, they are involved in dealing with victims </w:t>
      </w:r>
      <w:r w:rsidR="00A934A2">
        <w:t>who may be</w:t>
      </w:r>
      <w:r w:rsidR="00516373">
        <w:t xml:space="preserve"> trau</w:t>
      </w:r>
      <w:r w:rsidR="008D1143">
        <w:t>matized or grotesquely wounded.</w:t>
      </w:r>
    </w:p>
    <w:p w:rsidR="00BA518A" w:rsidRDefault="008D1143" w:rsidP="00807D97">
      <w:pPr>
        <w:ind w:left="0" w:firstLine="0"/>
      </w:pPr>
      <w:r>
        <w:t>While doing t</w:t>
      </w:r>
      <w:r w:rsidR="00A934A2">
        <w:t>heir assigned work, officers represent and adhere to the</w:t>
      </w:r>
      <w:r>
        <w:t xml:space="preserve"> m</w:t>
      </w:r>
      <w:r w:rsidR="00A934A2">
        <w:t>orality of the state, which is</w:t>
      </w:r>
      <w:r>
        <w:t xml:space="preserve"> represented facially with existing laws on the </w:t>
      </w:r>
      <w:r w:rsidR="00D249E5">
        <w:t>books</w:t>
      </w:r>
      <w:r w:rsidR="005B7DE8">
        <w:t xml:space="preserve"> (</w:t>
      </w:r>
      <w:proofErr w:type="spellStart"/>
      <w:r w:rsidR="005B7DE8">
        <w:t>Tyre</w:t>
      </w:r>
      <w:proofErr w:type="spellEnd"/>
      <w:r w:rsidR="005B7DE8">
        <w:t xml:space="preserve"> &amp; </w:t>
      </w:r>
      <w:proofErr w:type="spellStart"/>
      <w:r w:rsidR="005B7DE8">
        <w:t>Braunstein</w:t>
      </w:r>
      <w:proofErr w:type="spellEnd"/>
      <w:r w:rsidR="005B7DE8">
        <w:t>, 1992)</w:t>
      </w:r>
      <w:r w:rsidR="00D249E5">
        <w:t>. They also have to handle</w:t>
      </w:r>
      <w:r>
        <w:t xml:space="preserve"> their duties with a straightforward and clear</w:t>
      </w:r>
      <w:r w:rsidR="00D249E5">
        <w:t xml:space="preserve"> idea of which behavior is right by law</w:t>
      </w:r>
      <w:r w:rsidR="001B42E5">
        <w:t xml:space="preserve"> or wrong, based on whether or not the exhibited b</w:t>
      </w:r>
      <w:r w:rsidR="00D249E5">
        <w:t>ehavi</w:t>
      </w:r>
      <w:r w:rsidR="005B7DE8">
        <w:t>or conforms to the laws in place</w:t>
      </w:r>
      <w:r w:rsidR="00D249E5">
        <w:t xml:space="preserve">. Furthermore, they also handle the task of defining </w:t>
      </w:r>
      <w:r w:rsidR="001B42E5">
        <w:t xml:space="preserve">what type of a person is good or bad. </w:t>
      </w:r>
      <w:r w:rsidR="00F216FC">
        <w:t>When police officers</w:t>
      </w:r>
      <w:r w:rsidR="00E936D4">
        <w:t xml:space="preserve"> are making decisions concerning police work, they integrate a </w:t>
      </w:r>
      <w:r w:rsidR="00F216FC">
        <w:t>value based</w:t>
      </w:r>
      <w:r w:rsidR="00E936D4">
        <w:t xml:space="preserve"> system</w:t>
      </w:r>
      <w:r w:rsidR="00F216FC">
        <w:t xml:space="preserve">, </w:t>
      </w:r>
      <w:r w:rsidR="00E936D4">
        <w:t>which enacts</w:t>
      </w:r>
      <w:r w:rsidR="00F216FC">
        <w:t xml:space="preserve"> broader moral standards of a state in ways that con</w:t>
      </w:r>
      <w:r w:rsidR="00E936D4">
        <w:t>trol their beats</w:t>
      </w:r>
      <w:r w:rsidR="005B7DE8">
        <w:t xml:space="preserve"> (Miller, 2013)</w:t>
      </w:r>
      <w:r w:rsidR="00E936D4">
        <w:t>. What should get comprehended about police officers</w:t>
      </w:r>
      <w:r w:rsidR="00F216FC">
        <w:t xml:space="preserve"> is that they are</w:t>
      </w:r>
      <w:r w:rsidR="00E936D4">
        <w:t xml:space="preserve"> in</w:t>
      </w:r>
      <w:r w:rsidR="00F216FC">
        <w:t xml:space="preserve"> every manner</w:t>
      </w:r>
      <w:r w:rsidR="00E936D4">
        <w:t>,</w:t>
      </w:r>
      <w:r w:rsidR="00F216FC">
        <w:t xml:space="preserve"> value-based decision makers, and their work is</w:t>
      </w:r>
      <w:r w:rsidR="00DF7B4B">
        <w:t xml:space="preserve"> significantly,</w:t>
      </w:r>
      <w:r w:rsidR="00F216FC">
        <w:t xml:space="preserve"> mo</w:t>
      </w:r>
      <w:r w:rsidR="00DF7B4B">
        <w:t>rals work.</w:t>
      </w:r>
    </w:p>
    <w:p w:rsidR="00C1383B" w:rsidRPr="00BA518A" w:rsidRDefault="00DF7B4B" w:rsidP="00807D97">
      <w:pPr>
        <w:ind w:left="0" w:firstLine="0"/>
      </w:pPr>
      <w:r>
        <w:t xml:space="preserve">The </w:t>
      </w:r>
      <w:r w:rsidR="00C30592">
        <w:t>exemplary</w:t>
      </w:r>
      <w:r w:rsidR="00A8201E">
        <w:t xml:space="preserve"> morality of a state is created</w:t>
      </w:r>
      <w:r>
        <w:t xml:space="preserve"> in its system of laws.</w:t>
      </w:r>
      <w:r w:rsidR="00C30592">
        <w:t xml:space="preserve"> This ‘creation’ is invigorated and enlivened by a lot of people that encourage unkind treatment to people perceived as bad</w:t>
      </w:r>
      <w:r w:rsidR="005B7DE8">
        <w:t xml:space="preserve"> (</w:t>
      </w:r>
      <w:proofErr w:type="spellStart"/>
      <w:r w:rsidR="005B7DE8">
        <w:t>Felkenes</w:t>
      </w:r>
      <w:proofErr w:type="spellEnd"/>
      <w:r w:rsidR="005B7DE8">
        <w:t>, 1992)</w:t>
      </w:r>
      <w:r w:rsidR="00C30592">
        <w:t>. Other people like legisl</w:t>
      </w:r>
      <w:r w:rsidR="00664DAF">
        <w:t>ators are continuously chattering about how</w:t>
      </w:r>
      <w:r w:rsidR="00C30592">
        <w:t xml:space="preserve"> justice systems are too lenient.</w:t>
      </w:r>
      <w:r w:rsidR="00664DAF">
        <w:t xml:space="preserve"> What`s ironical about this statement is the fact that hundreds of people have gotten wrongful imprisonment based on the race and ideological beliefs. These legislators portray the potent double standards </w:t>
      </w:r>
      <w:r w:rsidR="00BA518A">
        <w:t xml:space="preserve">system </w:t>
      </w:r>
      <w:r w:rsidR="00664DAF">
        <w:t xml:space="preserve">ruining society. Police officers receive repeated calls of </w:t>
      </w:r>
      <w:r w:rsidR="00C30592">
        <w:t xml:space="preserve">people </w:t>
      </w:r>
      <w:r w:rsidR="00664DAF">
        <w:t xml:space="preserve">that </w:t>
      </w:r>
      <w:r w:rsidR="00C30592">
        <w:t>call authorities to complain about neighbors who disrupt public order. Other persons like business owners are much against panhandlers that carry out tasks in front of their businesses, and who also ‘chase’ away customers</w:t>
      </w:r>
      <w:r w:rsidR="005B7DE8">
        <w:t xml:space="preserve"> (Collins &amp; Gibbs, 2003)</w:t>
      </w:r>
      <w:r w:rsidR="00C30592">
        <w:t>. In courts, p</w:t>
      </w:r>
      <w:r w:rsidR="00BA518A">
        <w:t xml:space="preserve">rosecutors are very interested </w:t>
      </w:r>
      <w:r w:rsidR="00C30592">
        <w:t>on the convictions of suspects</w:t>
      </w:r>
      <w:r w:rsidR="00BA518A">
        <w:t>, as they should be, but nonetheless, the attention is mainly to condemn first without giving a suspect the chance to strongly argue their case</w:t>
      </w:r>
      <w:r w:rsidR="00C30592">
        <w:t>. Morality is also a factor judges require when handling those convicted of crimes</w:t>
      </w:r>
      <w:r w:rsidR="00F31280">
        <w:t xml:space="preserve"> (Miller, 2013)</w:t>
      </w:r>
      <w:r w:rsidR="00C30592">
        <w:t xml:space="preserve">. </w:t>
      </w:r>
      <w:r w:rsidR="00BA518A">
        <w:t>The justice system today is perverted and only exists to serve the upperclassmen in society.</w:t>
      </w:r>
    </w:p>
    <w:p w:rsidR="00BA518A" w:rsidRDefault="00C1383B" w:rsidP="00807D97">
      <w:pPr>
        <w:ind w:left="0" w:firstLine="0"/>
      </w:pPr>
      <w:r>
        <w:t>The ethical predicament a lot of police offi</w:t>
      </w:r>
      <w:r w:rsidR="00BA518A">
        <w:t>cers face involves the adapting of powers</w:t>
      </w:r>
      <w:r>
        <w:t xml:space="preserve"> given </w:t>
      </w:r>
      <w:r w:rsidR="00BA518A">
        <w:t xml:space="preserve">to them </w:t>
      </w:r>
      <w:r>
        <w:t>by a state to the way in which they carry out state`s justice. It is a common scenar</w:t>
      </w:r>
      <w:r w:rsidR="00BA518A">
        <w:t xml:space="preserve">io for police officers to have moral dilemmas involving whether </w:t>
      </w:r>
      <w:r>
        <w:t>they should bend some of the rules that limit their behavior when they are handling persons believed to be criminals</w:t>
      </w:r>
      <w:r w:rsidR="005B7DE8">
        <w:t xml:space="preserve"> (Johnson &amp; COX, 2004)</w:t>
      </w:r>
      <w:r>
        <w:t xml:space="preserve">. There is no doubt that officers have a lot of power at their disposal, and which they could use to make other people miserable, through the imposing </w:t>
      </w:r>
      <w:r w:rsidR="00BA518A">
        <w:t xml:space="preserve">of </w:t>
      </w:r>
      <w:r>
        <w:t xml:space="preserve">rough or situational justice. Another great power they possess is starting the legal process that puts suspected troublemakers in jail. </w:t>
      </w:r>
      <w:r w:rsidR="009A7C67">
        <w:t xml:space="preserve">A lot of police officers have themselves and their colleagues, engaged in legally questionable behavior that some judges and prosecutors just wink and look the other direction. </w:t>
      </w:r>
    </w:p>
    <w:p w:rsidR="00BA518A" w:rsidRDefault="009A7C67" w:rsidP="00807D97">
      <w:pPr>
        <w:ind w:left="0" w:firstLine="0"/>
      </w:pPr>
      <w:r>
        <w:t>Officers use the tactic of forcing information out of suspects, in order to have a clue or idea of what they intend to do or have already done. They do this with the likelihood that they can get beat</w:t>
      </w:r>
      <w:r w:rsidR="005B7DE8">
        <w:t xml:space="preserve"> (</w:t>
      </w:r>
      <w:proofErr w:type="spellStart"/>
      <w:r w:rsidR="005B7DE8">
        <w:t>Klockars</w:t>
      </w:r>
      <w:proofErr w:type="spellEnd"/>
      <w:r w:rsidR="005B7DE8">
        <w:t xml:space="preserve">, </w:t>
      </w:r>
      <w:proofErr w:type="spellStart"/>
      <w:r w:rsidR="005B7DE8">
        <w:t>Iykovic</w:t>
      </w:r>
      <w:proofErr w:type="spellEnd"/>
      <w:r w:rsidR="005B7DE8">
        <w:t xml:space="preserve"> &amp; </w:t>
      </w:r>
      <w:proofErr w:type="spellStart"/>
      <w:r w:rsidR="005B7DE8">
        <w:t>Haberfeld</w:t>
      </w:r>
      <w:proofErr w:type="spellEnd"/>
      <w:r w:rsidR="005B7DE8">
        <w:t>, 2003)</w:t>
      </w:r>
      <w:r>
        <w:t xml:space="preserve">. </w:t>
      </w:r>
      <w:r w:rsidR="00EF16E2">
        <w:t xml:space="preserve">Although this is morally wrong, the work of a police officer requires they implement a lot of tactics when handling situations that may involve deceit. </w:t>
      </w:r>
      <w:r>
        <w:t>A lot of officers have the mindset and belief that many innocent persons are frequently subjected to victimization, and that the court system does little to protect them. This gives them the perception that they can handle such instances with their own particular brand of extralegal justice. This is actually made more apparent by the commitment officers have to their beats</w:t>
      </w:r>
      <w:r w:rsidR="005B7DE8">
        <w:t xml:space="preserve"> (Collins &amp; Gibbs, 2003)</w:t>
      </w:r>
      <w:r>
        <w:t>. T</w:t>
      </w:r>
      <w:r w:rsidR="00871DD7">
        <w:t>his</w:t>
      </w:r>
      <w:r>
        <w:t xml:space="preserve"> commitment is also reinforced </w:t>
      </w:r>
      <w:r w:rsidR="00871DD7">
        <w:t xml:space="preserve">by them believing that if they cannot control the injustices, no one else will, and the only way to solve it, is by them setting laws and policies designed to control their behavior aside so as to do what is best to handle criminals and troublemakers. </w:t>
      </w:r>
      <w:r w:rsidR="00EF16E2">
        <w:t>Police officers have double standards when handling victims or the public, and in many instances they handle victims through systemic victimization or discrimination.</w:t>
      </w:r>
    </w:p>
    <w:p w:rsidR="00097325" w:rsidRDefault="00871DD7" w:rsidP="00807D97">
      <w:pPr>
        <w:ind w:left="0" w:firstLine="0"/>
      </w:pPr>
      <w:r>
        <w:t>Although debatable, police power should get used for the betterment of citizens and community, even if it mean</w:t>
      </w:r>
      <w:r w:rsidR="00EF16E2">
        <w:t>s</w:t>
      </w:r>
      <w:r>
        <w:t xml:space="preserve"> bending policies and laws to do so. The ethical endocrines view police officers as creatures of the law, and that they are also required to follow due process and administrative protocols</w:t>
      </w:r>
      <w:r w:rsidR="005B7DE8">
        <w:t xml:space="preserve"> (</w:t>
      </w:r>
      <w:proofErr w:type="spellStart"/>
      <w:r w:rsidR="005B7DE8">
        <w:t>Klockars</w:t>
      </w:r>
      <w:proofErr w:type="spellEnd"/>
      <w:r w:rsidR="005B7DE8">
        <w:t xml:space="preserve"> et al. 2003)</w:t>
      </w:r>
      <w:r>
        <w:t xml:space="preserve">. Also, police officers according to ethical endocrine are </w:t>
      </w:r>
      <w:r w:rsidR="00D91157">
        <w:t xml:space="preserve">supposed to be </w:t>
      </w:r>
      <w:r>
        <w:t>dispassionate law enforcers</w:t>
      </w:r>
      <w:r w:rsidR="00D91157">
        <w:t xml:space="preserve"> who</w:t>
      </w:r>
      <w:r>
        <w:t xml:space="preserve"> enforce the law </w:t>
      </w:r>
      <w:r w:rsidR="00D91157">
        <w:t>with equality, and any bias or predisposition.</w:t>
      </w:r>
      <w:r w:rsidR="00EF16E2">
        <w:t xml:space="preserve"> Which is in every way a statement easier said than done. </w:t>
      </w:r>
      <w:r w:rsidR="00D91157">
        <w:t>Police officers however do not feel this as part of their grove, and also many politicians and people in power like it when officers are free carry out their own ‘justice’. Along police spheres, ethics is seen as value-based decision making. Reason being that the values a police officer has affects their intervening process in citizens` lives, how they do the intervening, and the manner in which they close the interventions</w:t>
      </w:r>
      <w:r w:rsidR="005B7DE8">
        <w:t xml:space="preserve"> (Miller, 2003)</w:t>
      </w:r>
      <w:r w:rsidR="00D91157">
        <w:t xml:space="preserve">. </w:t>
      </w:r>
      <w:r w:rsidR="00E035EC">
        <w:t xml:space="preserve">Among the most significant values that officers get mobilized with is a noble cause. This is in fact the pillar of police work, as they </w:t>
      </w:r>
      <w:r w:rsidR="00097325">
        <w:t xml:space="preserve">must apply justifiable means when controlling people. </w:t>
      </w:r>
      <w:r w:rsidR="00EF16E2">
        <w:t xml:space="preserve">It is significant to note that noble causes in this day and age are overrated. </w:t>
      </w:r>
    </w:p>
    <w:p w:rsidR="006D5343" w:rsidRDefault="006D5343" w:rsidP="00807D97">
      <w:pPr>
        <w:ind w:left="0" w:firstLine="0"/>
      </w:pPr>
    </w:p>
    <w:p w:rsidR="00807D97" w:rsidRDefault="00097325" w:rsidP="00807D97">
      <w:pPr>
        <w:ind w:left="0" w:firstLine="0"/>
      </w:pPr>
      <w:r>
        <w:t xml:space="preserve">Value-based decision making </w:t>
      </w:r>
      <w:r w:rsidR="00E035EC">
        <w:t xml:space="preserve"> </w:t>
      </w:r>
      <w:r w:rsidR="00D91157">
        <w:t xml:space="preserve"> </w:t>
      </w:r>
      <w:r w:rsidR="00871DD7">
        <w:t xml:space="preserve"> </w:t>
      </w:r>
    </w:p>
    <w:p w:rsidR="00807D97" w:rsidRDefault="006D5343" w:rsidP="00807D97">
      <w:pPr>
        <w:ind w:left="0" w:firstLine="0"/>
      </w:pPr>
      <w:r>
        <w:t>A</w:t>
      </w:r>
      <w:r w:rsidR="00A47590">
        <w:t xml:space="preserve"> </w:t>
      </w:r>
      <w:r>
        <w:t xml:space="preserve">crucial fact about police work is that it is not a big fan of bureaucracy, even if it gets organized that way. It is mainly centered on values. </w:t>
      </w:r>
      <w:r w:rsidR="0023740F">
        <w:t xml:space="preserve">Which are questionable in every sense. </w:t>
      </w:r>
      <w:r>
        <w:t>The actual cop action involves value-based decision making</w:t>
      </w:r>
      <w:r w:rsidR="005B7DE8">
        <w:t xml:space="preserve"> 9Collins &amp; Gibbs, 2003)</w:t>
      </w:r>
      <w:r w:rsidR="00A47590">
        <w:t>. Police officers in fact use bureaucracy like they do with laws, to carry out value based decision making. For example, when a police officer is dealing with a case that involves a battered child, then, you can be sure that they will respond to the situation with a lot of</w:t>
      </w:r>
      <w:r w:rsidR="00AD6A67">
        <w:t xml:space="preserve"> feelings, depending on their cultural heritage.</w:t>
      </w:r>
      <w:r w:rsidR="0023740F">
        <w:t xml:space="preserve"> The value-based decision making is also visible when a racist officer is handling a person of color</w:t>
      </w:r>
      <w:r w:rsidR="005B7DE8">
        <w:t xml:space="preserve"> (Miller, 2013)</w:t>
      </w:r>
      <w:r w:rsidR="0023740F">
        <w:t xml:space="preserve">. </w:t>
      </w:r>
      <w:r w:rsidR="00AE2BE0">
        <w:t xml:space="preserve">The value-based decision making system </w:t>
      </w:r>
      <w:proofErr w:type="gramStart"/>
      <w:r w:rsidR="00AE2BE0">
        <w:t>officers</w:t>
      </w:r>
      <w:proofErr w:type="gramEnd"/>
      <w:r w:rsidR="00AE2BE0">
        <w:t xml:space="preserve"> use is totally an exaggeration and an intention by the institution to downplay their overall immoral behaviors and actions.</w:t>
      </w:r>
      <w:r w:rsidR="00AD6A67">
        <w:t xml:space="preserve"> </w:t>
      </w:r>
    </w:p>
    <w:p w:rsidR="00D81597" w:rsidRDefault="00D81597" w:rsidP="00807D97">
      <w:pPr>
        <w:ind w:left="0" w:firstLine="0"/>
      </w:pPr>
    </w:p>
    <w:p w:rsidR="00D81597" w:rsidRDefault="00D81597" w:rsidP="00807D97">
      <w:pPr>
        <w:ind w:left="0" w:firstLine="0"/>
      </w:pPr>
      <w:r>
        <w:t xml:space="preserve">Police culture. </w:t>
      </w:r>
    </w:p>
    <w:p w:rsidR="00BA518A" w:rsidRDefault="00D81597" w:rsidP="00807D97">
      <w:pPr>
        <w:ind w:left="0" w:firstLine="0"/>
      </w:pPr>
      <w:r>
        <w:t xml:space="preserve">Police </w:t>
      </w:r>
      <w:r w:rsidR="00AE2BE0">
        <w:t>officers are seen in their own spheres or setting as</w:t>
      </w:r>
      <w:r>
        <w:t xml:space="preserve"> culturally </w:t>
      </w:r>
      <w:r w:rsidR="00AE2BE0">
        <w:t>profound. This concept is in the sense</w:t>
      </w:r>
      <w:r>
        <w:t xml:space="preserve"> of informal organization. Informal in this instance refers that in order to accomplish daily tasks, </w:t>
      </w:r>
      <w:proofErr w:type="gramStart"/>
      <w:r>
        <w:t>officers</w:t>
      </w:r>
      <w:proofErr w:type="gramEnd"/>
      <w:r>
        <w:t xml:space="preserve"> </w:t>
      </w:r>
      <w:r w:rsidR="00D971E5">
        <w:t>end up developing</w:t>
      </w:r>
      <w:r>
        <w:t xml:space="preserve"> ways to communicate, both vertically and </w:t>
      </w:r>
      <w:r w:rsidR="007832B7">
        <w:t>horizontally</w:t>
      </w:r>
      <w:r w:rsidR="005B7DE8">
        <w:t xml:space="preserve"> (Miller, 2013)</w:t>
      </w:r>
      <w:r w:rsidR="007832B7">
        <w:t>. When this occurs</w:t>
      </w:r>
      <w:r w:rsidR="00825C56">
        <w:t>, the persons involved develop</w:t>
      </w:r>
      <w:r>
        <w:t xml:space="preserve"> rules </w:t>
      </w:r>
      <w:r w:rsidR="00825C56">
        <w:t>and ways of thinking that a</w:t>
      </w:r>
      <w:r>
        <w:t xml:space="preserve">re informal in order for them to get along. In this sense, the culture of an organization portrayed a functional social and semi-professional adaptation to what is termed as being hierarchical, or insufficient bureaucracy. After much progress, culture often focused on unpleasant or unpopular elements of police behavior and developing what is termed as negative concept of police culture. </w:t>
      </w:r>
      <w:r w:rsidR="00162983">
        <w:t>Particularly in the case of the media, the term police culture was associated with police wrongdoings, and the seeking of local organizational culture</w:t>
      </w:r>
      <w:r w:rsidR="005B7DE8">
        <w:t xml:space="preserve"> (Johnson &amp; COX, 2004)</w:t>
      </w:r>
      <w:r w:rsidR="00162983">
        <w:t xml:space="preserve">. </w:t>
      </w:r>
      <w:r w:rsidR="00CD35AC">
        <w:t>Honestly, most police departments deserve the tag of having a culture of excessive violence</w:t>
      </w:r>
      <w:r w:rsidR="0008637F">
        <w:t>,</w:t>
      </w:r>
      <w:r w:rsidR="00CD35AC">
        <w:t xml:space="preserve"> and injustice to a lot of people.</w:t>
      </w:r>
    </w:p>
    <w:p w:rsidR="00D81597" w:rsidRDefault="00162983" w:rsidP="00807D97">
      <w:pPr>
        <w:ind w:left="0" w:firstLine="0"/>
      </w:pPr>
      <w:r>
        <w:t xml:space="preserve">Police culture is painted negatively because of the derogatory potential it affords critics of police officers. </w:t>
      </w:r>
      <w:r w:rsidR="0062512A">
        <w:t>They can therefore get blamed for all the evil and bad in the criminal justice system</w:t>
      </w:r>
      <w:r w:rsidR="005B7DE8">
        <w:t xml:space="preserve"> (</w:t>
      </w:r>
      <w:proofErr w:type="spellStart"/>
      <w:r w:rsidR="005B7DE8">
        <w:t>Westmarland</w:t>
      </w:r>
      <w:proofErr w:type="spellEnd"/>
      <w:r w:rsidR="005B7DE8">
        <w:t>, 2005)</w:t>
      </w:r>
      <w:r w:rsidR="0062512A">
        <w:t xml:space="preserve">. Looking at it in this perspective, culture of the police is much an accusation, than a theory. Some academic researchers, have stated that police culture is very much responsible for deviance, secrecy, silence, and cynicism. More addition to this is dispositions associated with pathological personality, such as suspiciousness, brutality, authoritarianism, bigotry, insularity, racism, and ultra-conservatism. </w:t>
      </w:r>
      <w:r w:rsidR="00F44EB9">
        <w:t xml:space="preserve">Nonetheless, anyone makes their views known based on their standpoints. </w:t>
      </w:r>
    </w:p>
    <w:p w:rsidR="00BA518A" w:rsidRDefault="00DB7F3D" w:rsidP="00807D97">
      <w:pPr>
        <w:ind w:left="0" w:firstLine="0"/>
      </w:pPr>
      <w:r>
        <w:t>A police officer`s core values involve a noble cause, the tower, and the smell of the v</w:t>
      </w:r>
      <w:r w:rsidR="0008637F">
        <w:t>ictim`s blood. They are borrowed from</w:t>
      </w:r>
      <w:r>
        <w:t xml:space="preserve"> the broad American life.</w:t>
      </w:r>
      <w:r w:rsidR="00501995">
        <w:t xml:space="preserve"> An institution that gets its values from the American way of life is a scam, or based double standard values</w:t>
      </w:r>
      <w:r w:rsidR="005B7DE8">
        <w:t xml:space="preserve"> (</w:t>
      </w:r>
      <w:proofErr w:type="spellStart"/>
      <w:r w:rsidR="005B7DE8">
        <w:t>Felkenes</w:t>
      </w:r>
      <w:proofErr w:type="spellEnd"/>
      <w:r w:rsidR="005B7DE8">
        <w:t>, 1984)</w:t>
      </w:r>
      <w:r w:rsidR="00501995">
        <w:t>.</w:t>
      </w:r>
      <w:r>
        <w:t xml:space="preserve"> The noble cause involves focusing on the good in the issue regardless of its true nature. It is the belief of wanting to do more for society</w:t>
      </w:r>
      <w:r w:rsidR="00FB7CDA">
        <w:t>, or having a commitment of making the world a safer place for everyone</w:t>
      </w:r>
      <w:r>
        <w:t xml:space="preserve">. The values of a police officer are primarily from their family or cultural background, with the police work only having a minor influence on them. </w:t>
      </w:r>
      <w:r w:rsidR="00CB08FD">
        <w:t>Police work is not that different from other western occupations, whereby a person`s values are required to get distilled and focused on an occupation</w:t>
      </w:r>
      <w:r w:rsidR="005B7DE8">
        <w:t xml:space="preserve"> (Miller, 2013)</w:t>
      </w:r>
      <w:r w:rsidR="00CB08FD">
        <w:t>. Police culture is one that greatly incorporates bounded rationality. Whereby officers act rationally after taking into account their cultural background.</w:t>
      </w:r>
      <w:r w:rsidR="00501995">
        <w:t xml:space="preserve"> Several instances have shown that this is not the shared analogy by all police officers. Some of them are good while others are obviously bad or lacking morals.</w:t>
      </w:r>
      <w:r w:rsidR="00CB08FD">
        <w:t xml:space="preserve"> </w:t>
      </w:r>
    </w:p>
    <w:p w:rsidR="00BA518A" w:rsidRDefault="00CB08FD" w:rsidP="00807D97">
      <w:pPr>
        <w:ind w:left="0" w:firstLine="0"/>
      </w:pPr>
      <w:r>
        <w:t>The cultural background is the usual sort of thing that influences how a person thinks when encountered with problems, one`s take about right and wrong, and lastly, verbal and non-verbal skills one learns during the early period of their life</w:t>
      </w:r>
      <w:r w:rsidR="005B7DE8">
        <w:t xml:space="preserve"> (</w:t>
      </w:r>
      <w:proofErr w:type="spellStart"/>
      <w:r w:rsidR="005B7DE8">
        <w:t>Tyre</w:t>
      </w:r>
      <w:proofErr w:type="spellEnd"/>
      <w:r w:rsidR="005B7DE8">
        <w:t xml:space="preserve"> &amp; </w:t>
      </w:r>
      <w:proofErr w:type="spellStart"/>
      <w:r w:rsidR="005B7DE8">
        <w:t>Braunstein</w:t>
      </w:r>
      <w:proofErr w:type="spellEnd"/>
      <w:r w:rsidR="005B7DE8">
        <w:t>, 1992)</w:t>
      </w:r>
      <w:r>
        <w:t xml:space="preserve">. This is not a new phenomenon, it is also present in almost every occupational setting. </w:t>
      </w:r>
      <w:r w:rsidR="000D268D">
        <w:t>A good example of this is when a child is badly battered by the</w:t>
      </w:r>
      <w:r w:rsidR="00A00D00">
        <w:t>ir parents or even someone else.</w:t>
      </w:r>
      <w:r w:rsidR="000D268D">
        <w:t xml:space="preserve"> </w:t>
      </w:r>
      <w:r w:rsidR="00A00D00">
        <w:t>T</w:t>
      </w:r>
      <w:r w:rsidR="000D268D">
        <w:t xml:space="preserve">his </w:t>
      </w:r>
      <w:r w:rsidR="00A00D00">
        <w:t xml:space="preserve">straight away makes </w:t>
      </w:r>
      <w:r w:rsidR="000D268D">
        <w:t xml:space="preserve">handling the situation intense as one is likely to make conclusions based on their own cultural heritage or view of children. </w:t>
      </w:r>
      <w:r w:rsidR="00FB7CDA">
        <w:t>The smell of the victim`s blood is a fuel for police officers like non-other. Victims motivate officers to persevere in seeking justice for them</w:t>
      </w:r>
      <w:r w:rsidR="00A00D00">
        <w:t>, unless the process is interfered with by forces that be</w:t>
      </w:r>
      <w:r w:rsidR="005B7DE8">
        <w:t xml:space="preserve"> (Miller (2013)</w:t>
      </w:r>
      <w:r w:rsidR="00FB7CDA">
        <w:t>.</w:t>
      </w:r>
      <w:r w:rsidR="00A00D00">
        <w:t xml:space="preserve"> </w:t>
      </w:r>
      <w:r w:rsidR="00FB7CDA">
        <w:t xml:space="preserve">This becomes their goal, and the cause of the mindset whereby officers only seek to achieve the result regardless of the means used in the process. </w:t>
      </w:r>
    </w:p>
    <w:p w:rsidR="00BA518A" w:rsidRDefault="00CC2EED" w:rsidP="00807D97">
      <w:pPr>
        <w:ind w:left="0" w:firstLine="0"/>
      </w:pPr>
      <w:r>
        <w:t xml:space="preserve">Several police work scholars have dismissed the mentality of only wanting a result as the only reason to break almost all other laws. </w:t>
      </w:r>
      <w:r w:rsidR="008764D9">
        <w:t>This is also a serious issue for officers, as they are not able to draw the line that prevents them from also becoming the bad guys, while in the pursuit of a noble end</w:t>
      </w:r>
      <w:r w:rsidR="005B7DE8">
        <w:t xml:space="preserve"> (Miller, 2013)</w:t>
      </w:r>
      <w:r w:rsidR="008764D9">
        <w:t>.</w:t>
      </w:r>
      <w:r w:rsidR="000D268D">
        <w:t xml:space="preserve"> </w:t>
      </w:r>
      <w:r w:rsidR="00FA6766">
        <w:t xml:space="preserve">Seasoned police officers argue that an officer faces significant conflict, and that despite efforts to avoid any immorality, they often finds themselves in instances where they are not able to handle without corrupting their morals. </w:t>
      </w:r>
      <w:r w:rsidR="00F85A67">
        <w:t>This corruptness is brought by the means-ends conflict. For example, situations where an officer is engaged in a moral dilemma scenario that makes it almost impossible to achieve the result through legal ends</w:t>
      </w:r>
      <w:r w:rsidR="005B7DE8">
        <w:t xml:space="preserve"> (Johnson &amp; Cox, 2004)</w:t>
      </w:r>
      <w:r w:rsidR="00F85A67">
        <w:t xml:space="preserve">. </w:t>
      </w:r>
      <w:r w:rsidR="0081116F">
        <w:t xml:space="preserve">This situation is one that baits a lot of officers as they are left morally corrupt once the situation is finished. This is stressful to an officer as they have broken the very law they intended to uphold. </w:t>
      </w:r>
    </w:p>
    <w:p w:rsidR="00BA518A" w:rsidRDefault="0081116F" w:rsidP="00807D97">
      <w:pPr>
        <w:ind w:left="0" w:firstLine="0"/>
      </w:pPr>
      <w:r>
        <w:t>Some seasoned veterans imply that great police officers are the ones</w:t>
      </w:r>
      <w:r w:rsidR="00BE1AD0">
        <w:t xml:space="preserve"> so passionate</w:t>
      </w:r>
      <w:r>
        <w:t xml:space="preserve"> that </w:t>
      </w:r>
      <w:r w:rsidR="00BE1AD0">
        <w:t xml:space="preserve">they will </w:t>
      </w:r>
      <w:r>
        <w:t xml:space="preserve">do everything to achieve a good end. </w:t>
      </w:r>
      <w:r w:rsidR="00A00D00">
        <w:t>Which they passionately do, even when there is no end in sight</w:t>
      </w:r>
      <w:r w:rsidR="005B7DE8">
        <w:t xml:space="preserve"> (Collins &amp; Gibbs, 2003)</w:t>
      </w:r>
      <w:r w:rsidR="00A00D00">
        <w:t xml:space="preserve">. </w:t>
      </w:r>
      <w:r w:rsidR="003763FC">
        <w:t>The power of self is a great counter measure for this type of thinking. It involves showing other persons the correct behavior by example, and also through acting as the best representative of those values. The power of self is significant in that it requires more act</w:t>
      </w:r>
      <w:r w:rsidR="00387366">
        <w:t xml:space="preserve">ion than the power of words, </w:t>
      </w:r>
      <w:r w:rsidR="003763FC">
        <w:t>purse</w:t>
      </w:r>
      <w:r w:rsidR="00387366">
        <w:t>, and force</w:t>
      </w:r>
      <w:r w:rsidR="003763FC">
        <w:t>.</w:t>
      </w:r>
      <w:r w:rsidR="00387366">
        <w:t xml:space="preserve"> It is primarily a role model way of acting. Police officers who use the power of self and avoid all other powers are crucial in an environment</w:t>
      </w:r>
      <w:r w:rsidR="003763FC">
        <w:t xml:space="preserve"> </w:t>
      </w:r>
      <w:r w:rsidR="00387366">
        <w:t>that is democratic. For instance, how our role models act, is what we expect other people to act</w:t>
      </w:r>
      <w:r w:rsidR="005B7DE8">
        <w:t xml:space="preserve"> (</w:t>
      </w:r>
      <w:proofErr w:type="spellStart"/>
      <w:r w:rsidR="005B7DE8">
        <w:t>Westmarland</w:t>
      </w:r>
      <w:proofErr w:type="spellEnd"/>
      <w:r w:rsidR="005B7DE8">
        <w:t>, 2005)</w:t>
      </w:r>
      <w:r w:rsidR="00387366">
        <w:t xml:space="preserve">. The power of self is the ethical phenomenon one expects to play out during their everyday life. </w:t>
      </w:r>
      <w:r w:rsidR="004F458B">
        <w:t xml:space="preserve">Police officers are highly regarded, and act as pillars of how we expect ‘better’ people to act. It is always a sore sight for civilians when police officers handle situations without honesty and fair play. </w:t>
      </w:r>
    </w:p>
    <w:p w:rsidR="00BA518A" w:rsidRDefault="004F458B" w:rsidP="00807D97">
      <w:pPr>
        <w:ind w:left="0" w:firstLine="0"/>
      </w:pPr>
      <w:r>
        <w:t xml:space="preserve">Officers do affect how the public treat each other, and even so, the practice of maintaining peaceful resolutions. </w:t>
      </w:r>
      <w:r w:rsidR="00EE3F06">
        <w:t>Nonetheless, police officers today, precisely most of them, are void of this power</w:t>
      </w:r>
      <w:r w:rsidR="005B7DE8">
        <w:t xml:space="preserve"> (Miller, 2013)</w:t>
      </w:r>
      <w:r w:rsidR="00EE3F06">
        <w:t>. They are institutionalized and think that they are there to serve the government instead of the people. They rarely maintain public safety, and are always instruments of destruction when people in society desire a change in how they are treated. Power of the purse is also what drives most of them nowadays. They now act as mercenaries for the highest bidder, and have no intention to maintain public safety. I can boldly say that there is no particular group of people on this planet who practice so much classism, like the police</w:t>
      </w:r>
      <w:r w:rsidR="005B7DE8">
        <w:t xml:space="preserve"> (</w:t>
      </w:r>
      <w:proofErr w:type="spellStart"/>
      <w:r w:rsidR="005B7DE8">
        <w:t>Klockars</w:t>
      </w:r>
      <w:proofErr w:type="spellEnd"/>
      <w:r w:rsidR="005B7DE8">
        <w:t xml:space="preserve"> et al. 2003)</w:t>
      </w:r>
      <w:r w:rsidR="00EE3F06">
        <w:t xml:space="preserve">. They will break he bones of even women and children just so they get a big bonus by offered by wealthy individuals whose desires are only for chaos to exist so that they may continue profiting. </w:t>
      </w:r>
    </w:p>
    <w:p w:rsidR="00B410BA" w:rsidRDefault="00EE3F06" w:rsidP="00807D97">
      <w:pPr>
        <w:ind w:left="0" w:firstLine="0"/>
      </w:pPr>
      <w:r>
        <w:t>Almost every branch of police officers in the world are star struck when they are requested by wealthy businessmen and corporations to handle their dirty work. Honestly, police officers are the leech of this world</w:t>
      </w:r>
      <w:r w:rsidR="005B7DE8">
        <w:t xml:space="preserve"> (Johnson &amp; COX, 2004)</w:t>
      </w:r>
      <w:r>
        <w:t xml:space="preserve">. They suck hope and faith dry for those persons who want a world that is more caring, </w:t>
      </w:r>
      <w:r w:rsidR="00EE4DF2">
        <w:t>loving, and generous</w:t>
      </w:r>
      <w:r>
        <w:t xml:space="preserve"> </w:t>
      </w:r>
      <w:r w:rsidR="00EE4DF2">
        <w:t xml:space="preserve">for everyone. </w:t>
      </w:r>
      <w:r w:rsidR="00A52C1B">
        <w:t>Police officers have and always been confused cogs within an institution that is malicious and deceitful to everyone it sets out to protect. Institutions like the government create police departments that are without question illegal. The departments are even worse than criminals, or are in competition with them. In all truthfulness, most police officers have become criminals</w:t>
      </w:r>
      <w:r w:rsidR="005B7DE8">
        <w:t xml:space="preserve"> (</w:t>
      </w:r>
      <w:proofErr w:type="spellStart"/>
      <w:r w:rsidR="005B7DE8">
        <w:t>Tyre</w:t>
      </w:r>
      <w:proofErr w:type="spellEnd"/>
      <w:r w:rsidR="005B7DE8">
        <w:t xml:space="preserve"> &amp; </w:t>
      </w:r>
      <w:proofErr w:type="spellStart"/>
      <w:r w:rsidR="005B7DE8">
        <w:t>Braunstein</w:t>
      </w:r>
      <w:proofErr w:type="spellEnd"/>
      <w:r w:rsidR="005B7DE8">
        <w:t>, 1992)</w:t>
      </w:r>
      <w:r w:rsidR="00A52C1B">
        <w:t xml:space="preserve">. It is not a crazy thought to request judges to free all prisoners locked up, as the true criminals are roaming the streets with guns and huge automobiles, while pretending to protect us from criminals. The irony in that statement is so unbelievable, yet very accurate. </w:t>
      </w:r>
    </w:p>
    <w:p w:rsidR="008F25D3" w:rsidRDefault="005A445B" w:rsidP="00807D97">
      <w:pPr>
        <w:ind w:left="0" w:firstLine="0"/>
      </w:pPr>
      <w:r>
        <w:t>Do police officers</w:t>
      </w:r>
      <w:r w:rsidR="00A52C1B">
        <w:t xml:space="preserve"> draw a line when it comes to manhandling, shooting, and beating</w:t>
      </w:r>
      <w:r w:rsidR="00006C5D">
        <w:t xml:space="preserve"> of</w:t>
      </w:r>
      <w:r w:rsidR="00A52C1B">
        <w:t xml:space="preserve"> civilians</w:t>
      </w:r>
      <w:r>
        <w:t xml:space="preserve"> protesting for freedoms and needs to be </w:t>
      </w:r>
      <w:r w:rsidR="00C315C3">
        <w:t>fulfilled?</w:t>
      </w:r>
      <w:r w:rsidR="00A52C1B">
        <w:t xml:space="preserve"> They are</w:t>
      </w:r>
      <w:r w:rsidR="00006C5D">
        <w:t xml:space="preserve"> usually so quick to suggest that they are very committed to protecting and serving the public whereas in many instances they themselves are the ones the public needs protection from</w:t>
      </w:r>
      <w:r w:rsidR="005B7DE8">
        <w:t xml:space="preserve"> (Miller, 2013)</w:t>
      </w:r>
      <w:r w:rsidR="00006C5D">
        <w:t xml:space="preserve">. Most police officers are only in it for the paycheck, no matter how passionate they may sound when explaining their role to relatives during get-togethers. </w:t>
      </w:r>
      <w:r w:rsidR="0027008D">
        <w:t>Officers nowadays are always trigger happy, and always ready to play God.</w:t>
      </w:r>
    </w:p>
    <w:p w:rsidR="00B410BA" w:rsidRDefault="0027008D" w:rsidP="00807D97">
      <w:pPr>
        <w:ind w:left="0" w:firstLine="0"/>
      </w:pPr>
      <w:r>
        <w:t xml:space="preserve"> Police departments have become the refuge for criminals who want to destroy normal people`s lives. It makes no sense</w:t>
      </w:r>
      <w:r w:rsidR="00E837B2">
        <w:t xml:space="preserve"> to be a citizen of a country and always be subjected to oppression when trying to exercise one`s rights</w:t>
      </w:r>
      <w:r w:rsidR="005B7DE8">
        <w:t xml:space="preserve"> (</w:t>
      </w:r>
      <w:proofErr w:type="spellStart"/>
      <w:r w:rsidR="005B7DE8">
        <w:t>Klockars</w:t>
      </w:r>
      <w:proofErr w:type="spellEnd"/>
      <w:r w:rsidR="005B7DE8">
        <w:t xml:space="preserve"> et al. 2003)</w:t>
      </w:r>
      <w:r w:rsidR="00E837B2">
        <w:t>. Police academies should get a thorough makeover due to the type of individuals</w:t>
      </w:r>
      <w:r w:rsidR="007E1EE6">
        <w:t xml:space="preserve"> they are allowing to have badges. Nonetheless, almost every civilian has the feeling that officers are taught to be inhumane, while in police academies. This is true statement and can be seconded by the behavior of soldiers when at war. </w:t>
      </w:r>
    </w:p>
    <w:p w:rsidR="00FA6766" w:rsidRDefault="007E1EE6" w:rsidP="00807D97">
      <w:pPr>
        <w:ind w:left="0" w:firstLine="0"/>
      </w:pPr>
      <w:r>
        <w:t>Lack of a conscious is what makes a ‘great’ soldier. A soldier that questions their superiors is and will always be a ‘terrible’ soldier</w:t>
      </w:r>
      <w:r w:rsidR="003F20B1">
        <w:t xml:space="preserve"> (</w:t>
      </w:r>
      <w:r w:rsidR="000437E3">
        <w:t>Johnson &amp; COX, 2004)</w:t>
      </w:r>
      <w:r>
        <w:t>. What is mind blowing is the fact that civilians, no matter their numbers, can no longer get what they want addressed, even if it a pay rise in the face of exploitative institutions. Police officers seem to forget they are also among the class of people with minimal paychecks in society</w:t>
      </w:r>
      <w:r w:rsidR="005B7DE8">
        <w:t xml:space="preserve"> (Miller, 2013)</w:t>
      </w:r>
      <w:r>
        <w:t>. While they bash protesters with their bats, they surely are batting themselves too, as their children and spouses expenses are waiting on them once they arrive home, from their unthoughtful roles.</w:t>
      </w:r>
      <w:r w:rsidR="006D6AB9">
        <w:t xml:space="preserve"> One can almost feel sorry for them, due to how much they pretend to be leading fairytale lives</w:t>
      </w:r>
      <w:r w:rsidR="00384C1E">
        <w:t xml:space="preserve">. </w:t>
      </w:r>
      <w:r>
        <w:t xml:space="preserve">  </w:t>
      </w:r>
      <w:r w:rsidR="00E837B2">
        <w:t xml:space="preserve"> </w:t>
      </w:r>
      <w:r w:rsidR="00A52C1B">
        <w:t xml:space="preserve">   </w:t>
      </w:r>
      <w:r w:rsidR="00EE3F06">
        <w:t xml:space="preserve">  </w:t>
      </w:r>
      <w:r w:rsidR="004F458B">
        <w:t xml:space="preserve">  </w:t>
      </w:r>
    </w:p>
    <w:p w:rsidR="0081116F" w:rsidRDefault="00817C2C" w:rsidP="00807D97">
      <w:pPr>
        <w:ind w:left="0" w:firstLine="0"/>
      </w:pPr>
      <w:r>
        <w:t>I</w:t>
      </w:r>
      <w:r w:rsidR="00CC4135">
        <w:t>n conclusion, a police officer</w:t>
      </w:r>
      <w:r w:rsidR="00CC4135">
        <w:t xml:space="preserve"> is a willful embodiment of the morality of a state.</w:t>
      </w:r>
      <w:r w:rsidR="00ED41DE">
        <w:t xml:space="preserve"> </w:t>
      </w:r>
      <w:r w:rsidR="00ED41DE">
        <w:t>The ethical predicament a lot of police officers face involves the adapting of powers given to them by a state to the way in which they carry out state`s justice.</w:t>
      </w:r>
      <w:r w:rsidR="00ED41DE">
        <w:t xml:space="preserve"> </w:t>
      </w:r>
      <w:r w:rsidR="00ED41DE">
        <w:t>A police officer`s core values involve a noble cause, the tower, and the smell of the victim`s blood</w:t>
      </w:r>
      <w:r w:rsidR="00ED41DE">
        <w:t xml:space="preserve">. </w:t>
      </w:r>
      <w:r w:rsidR="00ED41DE">
        <w:t>Officers do affect how the public treat each other, and even so, the practice of maintaining peaceful resolutions</w:t>
      </w:r>
      <w:r w:rsidR="00ED41DE">
        <w:t xml:space="preserve">. </w:t>
      </w:r>
      <w:r w:rsidR="00CC4135">
        <w:t>I</w:t>
      </w:r>
      <w:r>
        <w:t xml:space="preserve">f all the state police departments used morality as the burning torches for their work, the world would be a better place. Nonetheless, if they become lenient with lawbreakers and criminals, the world is a dangerous place for the innocent. A mix of these two is significant in solving societal issues with efficiency. </w:t>
      </w:r>
    </w:p>
    <w:p w:rsidR="0081116F" w:rsidRDefault="0081116F" w:rsidP="00807D97">
      <w:pPr>
        <w:ind w:left="0" w:firstLine="0"/>
      </w:pPr>
    </w:p>
    <w:p w:rsidR="0081116F" w:rsidRDefault="0081116F" w:rsidP="00807D97">
      <w:pPr>
        <w:ind w:left="0" w:firstLine="0"/>
      </w:pPr>
    </w:p>
    <w:p w:rsidR="00515E3A" w:rsidRDefault="00515E3A" w:rsidP="00807D97">
      <w:pPr>
        <w:ind w:left="0" w:firstLine="0"/>
      </w:pPr>
    </w:p>
    <w:p w:rsidR="00515E3A" w:rsidRDefault="00515E3A" w:rsidP="00807D97">
      <w:pPr>
        <w:ind w:left="0" w:firstLine="0"/>
      </w:pPr>
    </w:p>
    <w:p w:rsidR="00515E3A" w:rsidRDefault="00515E3A" w:rsidP="00807D97">
      <w:pPr>
        <w:ind w:left="0" w:firstLine="0"/>
      </w:pPr>
    </w:p>
    <w:p w:rsidR="00515E3A" w:rsidRDefault="00515E3A" w:rsidP="00807D97">
      <w:pPr>
        <w:ind w:left="0" w:firstLine="0"/>
      </w:pPr>
    </w:p>
    <w:p w:rsidR="00515E3A" w:rsidRDefault="00515E3A" w:rsidP="00807D97">
      <w:pPr>
        <w:ind w:left="0" w:firstLine="0"/>
      </w:pPr>
    </w:p>
    <w:p w:rsidR="00515E3A" w:rsidRDefault="00515E3A" w:rsidP="00807D97">
      <w:pPr>
        <w:ind w:left="0" w:firstLine="0"/>
      </w:pPr>
    </w:p>
    <w:p w:rsidR="00515E3A" w:rsidRDefault="00515E3A" w:rsidP="00807D97">
      <w:pPr>
        <w:ind w:left="0" w:firstLine="0"/>
      </w:pPr>
    </w:p>
    <w:p w:rsidR="00515E3A" w:rsidRDefault="00515E3A" w:rsidP="00807D97">
      <w:pPr>
        <w:ind w:left="0" w:firstLine="0"/>
      </w:pPr>
    </w:p>
    <w:p w:rsidR="00515E3A" w:rsidRDefault="00515E3A" w:rsidP="00807D97">
      <w:pPr>
        <w:ind w:left="0" w:firstLine="0"/>
      </w:pPr>
    </w:p>
    <w:p w:rsidR="00515E3A" w:rsidRDefault="00515E3A" w:rsidP="00807D97">
      <w:pPr>
        <w:ind w:left="0" w:firstLine="0"/>
      </w:pPr>
    </w:p>
    <w:p w:rsidR="00515E3A" w:rsidRDefault="00515E3A" w:rsidP="00807D97">
      <w:pPr>
        <w:ind w:left="0" w:firstLine="0"/>
      </w:pPr>
    </w:p>
    <w:p w:rsidR="00515E3A" w:rsidRDefault="00515E3A" w:rsidP="00807D97">
      <w:pPr>
        <w:ind w:left="0" w:firstLine="0"/>
      </w:pPr>
    </w:p>
    <w:p w:rsidR="0081116F" w:rsidRDefault="0081116F" w:rsidP="00807D97">
      <w:pPr>
        <w:ind w:left="0" w:firstLine="0"/>
      </w:pPr>
    </w:p>
    <w:p w:rsidR="00AC4297" w:rsidRDefault="00AC4297" w:rsidP="00807D97">
      <w:pPr>
        <w:ind w:left="0" w:firstLine="0"/>
      </w:pPr>
    </w:p>
    <w:p w:rsidR="00807D97" w:rsidRDefault="00707902" w:rsidP="00807D97">
      <w:pPr>
        <w:ind w:left="0" w:firstLine="0"/>
      </w:pPr>
      <w:r>
        <w:tab/>
      </w:r>
      <w:r>
        <w:tab/>
      </w:r>
      <w:r>
        <w:tab/>
      </w:r>
      <w:r>
        <w:tab/>
      </w:r>
      <w:r>
        <w:tab/>
      </w:r>
      <w:r>
        <w:tab/>
        <w:t>References.</w:t>
      </w:r>
    </w:p>
    <w:p w:rsidR="00707902" w:rsidRPr="00773BE1" w:rsidRDefault="00707902" w:rsidP="00807D97">
      <w:pPr>
        <w:ind w:left="0" w:firstLine="0"/>
        <w:rPr>
          <w:rFonts w:ascii="Times New Roman" w:hAnsi="Times New Roman" w:cs="Times New Roman"/>
          <w:color w:val="222222"/>
          <w:shd w:val="clear" w:color="auto" w:fill="FFFFFF"/>
        </w:rPr>
      </w:pPr>
      <w:r w:rsidRPr="00773BE1">
        <w:rPr>
          <w:rFonts w:ascii="Times New Roman" w:hAnsi="Times New Roman" w:cs="Times New Roman"/>
          <w:color w:val="222222"/>
          <w:shd w:val="clear" w:color="auto" w:fill="FFFFFF"/>
        </w:rPr>
        <w:t>Miller, S. (2013). Police ethics. </w:t>
      </w:r>
      <w:r w:rsidRPr="00773BE1">
        <w:rPr>
          <w:rFonts w:ascii="Times New Roman" w:hAnsi="Times New Roman" w:cs="Times New Roman"/>
          <w:i/>
          <w:iCs/>
          <w:color w:val="222222"/>
          <w:shd w:val="clear" w:color="auto" w:fill="FFFFFF"/>
        </w:rPr>
        <w:t>International Encyclopedia of Ethics</w:t>
      </w:r>
      <w:r w:rsidRPr="00773BE1">
        <w:rPr>
          <w:rFonts w:ascii="Times New Roman" w:hAnsi="Times New Roman" w:cs="Times New Roman"/>
          <w:color w:val="222222"/>
          <w:shd w:val="clear" w:color="auto" w:fill="FFFFFF"/>
        </w:rPr>
        <w:t>, 1-8.</w:t>
      </w:r>
    </w:p>
    <w:p w:rsidR="00707902" w:rsidRPr="00773BE1" w:rsidRDefault="00707902" w:rsidP="00807D97">
      <w:pPr>
        <w:ind w:left="0" w:firstLine="0"/>
        <w:rPr>
          <w:rFonts w:ascii="Times New Roman" w:hAnsi="Times New Roman" w:cs="Times New Roman"/>
          <w:color w:val="222222"/>
          <w:shd w:val="clear" w:color="auto" w:fill="FFFFFF"/>
        </w:rPr>
      </w:pPr>
      <w:r w:rsidRPr="00773BE1">
        <w:rPr>
          <w:rFonts w:ascii="Times New Roman" w:hAnsi="Times New Roman" w:cs="Times New Roman"/>
          <w:color w:val="222222"/>
          <w:shd w:val="clear" w:color="auto" w:fill="FFFFFF"/>
        </w:rPr>
        <w:t>Johnson, T. A., &amp; COX, III, R. W. (2004). Police ethics: Organizational implications. </w:t>
      </w:r>
      <w:r w:rsidRPr="00773BE1">
        <w:rPr>
          <w:rFonts w:ascii="Times New Roman" w:hAnsi="Times New Roman" w:cs="Times New Roman"/>
          <w:i/>
          <w:iCs/>
          <w:color w:val="222222"/>
          <w:shd w:val="clear" w:color="auto" w:fill="FFFFFF"/>
        </w:rPr>
        <w:t>Public Integrity</w:t>
      </w:r>
      <w:r w:rsidRPr="00773BE1">
        <w:rPr>
          <w:rFonts w:ascii="Times New Roman" w:hAnsi="Times New Roman" w:cs="Times New Roman"/>
          <w:color w:val="222222"/>
          <w:shd w:val="clear" w:color="auto" w:fill="FFFFFF"/>
        </w:rPr>
        <w:t>, </w:t>
      </w:r>
      <w:r w:rsidRPr="00773BE1">
        <w:rPr>
          <w:rFonts w:ascii="Times New Roman" w:hAnsi="Times New Roman" w:cs="Times New Roman"/>
          <w:i/>
          <w:iCs/>
          <w:color w:val="222222"/>
          <w:shd w:val="clear" w:color="auto" w:fill="FFFFFF"/>
        </w:rPr>
        <w:t>7</w:t>
      </w:r>
      <w:r w:rsidRPr="00773BE1">
        <w:rPr>
          <w:rFonts w:ascii="Times New Roman" w:hAnsi="Times New Roman" w:cs="Times New Roman"/>
          <w:color w:val="222222"/>
          <w:shd w:val="clear" w:color="auto" w:fill="FFFFFF"/>
        </w:rPr>
        <w:t>(1), 67-79.</w:t>
      </w:r>
    </w:p>
    <w:p w:rsidR="00707902" w:rsidRPr="00773BE1" w:rsidRDefault="00707902" w:rsidP="00807D97">
      <w:pPr>
        <w:ind w:left="0" w:firstLine="0"/>
        <w:rPr>
          <w:rFonts w:ascii="Times New Roman" w:hAnsi="Times New Roman" w:cs="Times New Roman"/>
        </w:rPr>
      </w:pPr>
      <w:proofErr w:type="spellStart"/>
      <w:r w:rsidRPr="00773BE1">
        <w:rPr>
          <w:rFonts w:ascii="Times New Roman" w:hAnsi="Times New Roman" w:cs="Times New Roman"/>
          <w:color w:val="222222"/>
          <w:shd w:val="clear" w:color="auto" w:fill="FFFFFF"/>
        </w:rPr>
        <w:t>Felkenes</w:t>
      </w:r>
      <w:proofErr w:type="spellEnd"/>
      <w:r w:rsidRPr="00773BE1">
        <w:rPr>
          <w:rFonts w:ascii="Times New Roman" w:hAnsi="Times New Roman" w:cs="Times New Roman"/>
          <w:color w:val="222222"/>
          <w:shd w:val="clear" w:color="auto" w:fill="FFFFFF"/>
        </w:rPr>
        <w:t>, G. T. (1984). Attitudes of police officers toward their professional ethics. </w:t>
      </w:r>
      <w:r w:rsidRPr="00773BE1">
        <w:rPr>
          <w:rFonts w:ascii="Times New Roman" w:hAnsi="Times New Roman" w:cs="Times New Roman"/>
          <w:i/>
          <w:iCs/>
          <w:color w:val="222222"/>
          <w:shd w:val="clear" w:color="auto" w:fill="FFFFFF"/>
        </w:rPr>
        <w:t>Journal of Criminal Justice</w:t>
      </w:r>
      <w:r w:rsidRPr="00773BE1">
        <w:rPr>
          <w:rFonts w:ascii="Times New Roman" w:hAnsi="Times New Roman" w:cs="Times New Roman"/>
          <w:color w:val="222222"/>
          <w:shd w:val="clear" w:color="auto" w:fill="FFFFFF"/>
        </w:rPr>
        <w:t>, </w:t>
      </w:r>
      <w:r w:rsidRPr="00773BE1">
        <w:rPr>
          <w:rFonts w:ascii="Times New Roman" w:hAnsi="Times New Roman" w:cs="Times New Roman"/>
          <w:i/>
          <w:iCs/>
          <w:color w:val="222222"/>
          <w:shd w:val="clear" w:color="auto" w:fill="FFFFFF"/>
        </w:rPr>
        <w:t>12</w:t>
      </w:r>
      <w:r w:rsidRPr="00773BE1">
        <w:rPr>
          <w:rFonts w:ascii="Times New Roman" w:hAnsi="Times New Roman" w:cs="Times New Roman"/>
          <w:color w:val="222222"/>
          <w:shd w:val="clear" w:color="auto" w:fill="FFFFFF"/>
        </w:rPr>
        <w:t>(3), 211-220.</w:t>
      </w:r>
    </w:p>
    <w:p w:rsidR="00807D97" w:rsidRPr="00773BE1" w:rsidRDefault="00707902" w:rsidP="00807D97">
      <w:pPr>
        <w:ind w:left="0" w:firstLine="0"/>
        <w:rPr>
          <w:rFonts w:ascii="Times New Roman" w:hAnsi="Times New Roman" w:cs="Times New Roman"/>
          <w:color w:val="222222"/>
          <w:shd w:val="clear" w:color="auto" w:fill="FFFFFF"/>
        </w:rPr>
      </w:pPr>
      <w:proofErr w:type="spellStart"/>
      <w:r w:rsidRPr="00773BE1">
        <w:rPr>
          <w:rFonts w:ascii="Times New Roman" w:hAnsi="Times New Roman" w:cs="Times New Roman"/>
          <w:color w:val="222222"/>
          <w:shd w:val="clear" w:color="auto" w:fill="FFFFFF"/>
        </w:rPr>
        <w:t>Tyre</w:t>
      </w:r>
      <w:proofErr w:type="spellEnd"/>
      <w:r w:rsidRPr="00773BE1">
        <w:rPr>
          <w:rFonts w:ascii="Times New Roman" w:hAnsi="Times New Roman" w:cs="Times New Roman"/>
          <w:color w:val="222222"/>
          <w:shd w:val="clear" w:color="auto" w:fill="FFFFFF"/>
        </w:rPr>
        <w:t xml:space="preserve">, M., &amp; </w:t>
      </w:r>
      <w:proofErr w:type="spellStart"/>
      <w:r w:rsidRPr="00773BE1">
        <w:rPr>
          <w:rFonts w:ascii="Times New Roman" w:hAnsi="Times New Roman" w:cs="Times New Roman"/>
          <w:color w:val="222222"/>
          <w:shd w:val="clear" w:color="auto" w:fill="FFFFFF"/>
        </w:rPr>
        <w:t>Braunstein</w:t>
      </w:r>
      <w:proofErr w:type="spellEnd"/>
      <w:r w:rsidRPr="00773BE1">
        <w:rPr>
          <w:rFonts w:ascii="Times New Roman" w:hAnsi="Times New Roman" w:cs="Times New Roman"/>
          <w:color w:val="222222"/>
          <w:shd w:val="clear" w:color="auto" w:fill="FFFFFF"/>
        </w:rPr>
        <w:t>, S. (1992). Higher education and ethical policing. </w:t>
      </w:r>
      <w:r w:rsidRPr="00773BE1">
        <w:rPr>
          <w:rFonts w:ascii="Times New Roman" w:hAnsi="Times New Roman" w:cs="Times New Roman"/>
          <w:i/>
          <w:iCs/>
          <w:color w:val="222222"/>
          <w:shd w:val="clear" w:color="auto" w:fill="FFFFFF"/>
        </w:rPr>
        <w:t>FBI L. Enforcement Bull.</w:t>
      </w:r>
      <w:r w:rsidRPr="00773BE1">
        <w:rPr>
          <w:rFonts w:ascii="Times New Roman" w:hAnsi="Times New Roman" w:cs="Times New Roman"/>
          <w:color w:val="222222"/>
          <w:shd w:val="clear" w:color="auto" w:fill="FFFFFF"/>
        </w:rPr>
        <w:t>, </w:t>
      </w:r>
      <w:r w:rsidRPr="00773BE1">
        <w:rPr>
          <w:rFonts w:ascii="Times New Roman" w:hAnsi="Times New Roman" w:cs="Times New Roman"/>
          <w:i/>
          <w:iCs/>
          <w:color w:val="222222"/>
          <w:shd w:val="clear" w:color="auto" w:fill="FFFFFF"/>
        </w:rPr>
        <w:t>61</w:t>
      </w:r>
      <w:r w:rsidRPr="00773BE1">
        <w:rPr>
          <w:rFonts w:ascii="Times New Roman" w:hAnsi="Times New Roman" w:cs="Times New Roman"/>
          <w:color w:val="222222"/>
          <w:shd w:val="clear" w:color="auto" w:fill="FFFFFF"/>
        </w:rPr>
        <w:t>, 6.</w:t>
      </w:r>
    </w:p>
    <w:p w:rsidR="00707902" w:rsidRPr="00773BE1" w:rsidRDefault="00707902" w:rsidP="00807D97">
      <w:pPr>
        <w:ind w:left="0" w:firstLine="0"/>
        <w:rPr>
          <w:rFonts w:ascii="Times New Roman" w:hAnsi="Times New Roman" w:cs="Times New Roman"/>
          <w:color w:val="222222"/>
          <w:shd w:val="clear" w:color="auto" w:fill="FFFFFF"/>
        </w:rPr>
      </w:pPr>
      <w:proofErr w:type="spellStart"/>
      <w:r w:rsidRPr="00773BE1">
        <w:rPr>
          <w:rFonts w:ascii="Times New Roman" w:hAnsi="Times New Roman" w:cs="Times New Roman"/>
          <w:color w:val="222222"/>
          <w:shd w:val="clear" w:color="auto" w:fill="FFFFFF"/>
        </w:rPr>
        <w:t>Klockars</w:t>
      </w:r>
      <w:proofErr w:type="spellEnd"/>
      <w:r w:rsidRPr="00773BE1">
        <w:rPr>
          <w:rFonts w:ascii="Times New Roman" w:hAnsi="Times New Roman" w:cs="Times New Roman"/>
          <w:color w:val="222222"/>
          <w:shd w:val="clear" w:color="auto" w:fill="FFFFFF"/>
        </w:rPr>
        <w:t xml:space="preserve">, C. B., </w:t>
      </w:r>
      <w:proofErr w:type="spellStart"/>
      <w:r w:rsidRPr="00773BE1">
        <w:rPr>
          <w:rFonts w:ascii="Times New Roman" w:hAnsi="Times New Roman" w:cs="Times New Roman"/>
          <w:color w:val="222222"/>
          <w:shd w:val="clear" w:color="auto" w:fill="FFFFFF"/>
        </w:rPr>
        <w:t>Ivkovic</w:t>
      </w:r>
      <w:proofErr w:type="spellEnd"/>
      <w:r w:rsidRPr="00773BE1">
        <w:rPr>
          <w:rFonts w:ascii="Times New Roman" w:hAnsi="Times New Roman" w:cs="Times New Roman"/>
          <w:color w:val="222222"/>
          <w:shd w:val="clear" w:color="auto" w:fill="FFFFFF"/>
        </w:rPr>
        <w:t xml:space="preserve">, S. K., &amp; </w:t>
      </w:r>
      <w:proofErr w:type="spellStart"/>
      <w:r w:rsidRPr="00773BE1">
        <w:rPr>
          <w:rFonts w:ascii="Times New Roman" w:hAnsi="Times New Roman" w:cs="Times New Roman"/>
          <w:color w:val="222222"/>
          <w:shd w:val="clear" w:color="auto" w:fill="FFFFFF"/>
        </w:rPr>
        <w:t>Haberfeld</w:t>
      </w:r>
      <w:proofErr w:type="spellEnd"/>
      <w:r w:rsidRPr="00773BE1">
        <w:rPr>
          <w:rFonts w:ascii="Times New Roman" w:hAnsi="Times New Roman" w:cs="Times New Roman"/>
          <w:color w:val="222222"/>
          <w:shd w:val="clear" w:color="auto" w:fill="FFFFFF"/>
        </w:rPr>
        <w:t>, M. R. (2003). </w:t>
      </w:r>
      <w:r w:rsidRPr="00773BE1">
        <w:rPr>
          <w:rFonts w:ascii="Times New Roman" w:hAnsi="Times New Roman" w:cs="Times New Roman"/>
          <w:i/>
          <w:iCs/>
          <w:color w:val="222222"/>
          <w:shd w:val="clear" w:color="auto" w:fill="FFFFFF"/>
        </w:rPr>
        <w:t>The contours of police integrity</w:t>
      </w:r>
      <w:r w:rsidRPr="00773BE1">
        <w:rPr>
          <w:rFonts w:ascii="Times New Roman" w:hAnsi="Times New Roman" w:cs="Times New Roman"/>
          <w:color w:val="222222"/>
          <w:shd w:val="clear" w:color="auto" w:fill="FFFFFF"/>
        </w:rPr>
        <w:t>. Sage publications.</w:t>
      </w:r>
    </w:p>
    <w:p w:rsidR="00707902" w:rsidRPr="00773BE1" w:rsidRDefault="00707902" w:rsidP="00807D97">
      <w:pPr>
        <w:ind w:left="0" w:firstLine="0"/>
        <w:rPr>
          <w:rFonts w:ascii="Times New Roman" w:hAnsi="Times New Roman" w:cs="Times New Roman"/>
          <w:color w:val="222222"/>
          <w:shd w:val="clear" w:color="auto" w:fill="FFFFFF"/>
        </w:rPr>
      </w:pPr>
      <w:proofErr w:type="spellStart"/>
      <w:r w:rsidRPr="00773BE1">
        <w:rPr>
          <w:rFonts w:ascii="Times New Roman" w:hAnsi="Times New Roman" w:cs="Times New Roman"/>
          <w:color w:val="222222"/>
          <w:shd w:val="clear" w:color="auto" w:fill="FFFFFF"/>
        </w:rPr>
        <w:t>Westmarland</w:t>
      </w:r>
      <w:proofErr w:type="spellEnd"/>
      <w:r w:rsidRPr="00773BE1">
        <w:rPr>
          <w:rFonts w:ascii="Times New Roman" w:hAnsi="Times New Roman" w:cs="Times New Roman"/>
          <w:color w:val="222222"/>
          <w:shd w:val="clear" w:color="auto" w:fill="FFFFFF"/>
        </w:rPr>
        <w:t>, L. (2005). Police ethics and integrity: Breaking the blue code of silence. </w:t>
      </w:r>
      <w:r w:rsidRPr="00773BE1">
        <w:rPr>
          <w:rFonts w:ascii="Times New Roman" w:hAnsi="Times New Roman" w:cs="Times New Roman"/>
          <w:i/>
          <w:iCs/>
          <w:color w:val="222222"/>
          <w:shd w:val="clear" w:color="auto" w:fill="FFFFFF"/>
        </w:rPr>
        <w:t>Policing and Society</w:t>
      </w:r>
      <w:r w:rsidRPr="00773BE1">
        <w:rPr>
          <w:rFonts w:ascii="Times New Roman" w:hAnsi="Times New Roman" w:cs="Times New Roman"/>
          <w:color w:val="222222"/>
          <w:shd w:val="clear" w:color="auto" w:fill="FFFFFF"/>
        </w:rPr>
        <w:t>, </w:t>
      </w:r>
      <w:r w:rsidRPr="00773BE1">
        <w:rPr>
          <w:rFonts w:ascii="Times New Roman" w:hAnsi="Times New Roman" w:cs="Times New Roman"/>
          <w:i/>
          <w:iCs/>
          <w:color w:val="222222"/>
          <w:shd w:val="clear" w:color="auto" w:fill="FFFFFF"/>
        </w:rPr>
        <w:t>15</w:t>
      </w:r>
      <w:r w:rsidRPr="00773BE1">
        <w:rPr>
          <w:rFonts w:ascii="Times New Roman" w:hAnsi="Times New Roman" w:cs="Times New Roman"/>
          <w:color w:val="222222"/>
          <w:shd w:val="clear" w:color="auto" w:fill="FFFFFF"/>
        </w:rPr>
        <w:t>(2), 145-165.</w:t>
      </w:r>
    </w:p>
    <w:p w:rsidR="00773BE1" w:rsidRPr="00773BE1" w:rsidRDefault="00773BE1" w:rsidP="00807D97">
      <w:pPr>
        <w:ind w:left="0" w:firstLine="0"/>
        <w:rPr>
          <w:rFonts w:ascii="Times New Roman" w:hAnsi="Times New Roman" w:cs="Times New Roman"/>
        </w:rPr>
      </w:pPr>
      <w:r w:rsidRPr="00773BE1">
        <w:rPr>
          <w:rFonts w:ascii="Times New Roman" w:hAnsi="Times New Roman" w:cs="Times New Roman"/>
          <w:color w:val="222222"/>
          <w:shd w:val="clear" w:color="auto" w:fill="FFFFFF"/>
        </w:rPr>
        <w:t>Collins, P. A., &amp; Gibbs, A. C. C. (2003). Stress in police officers: a study of the origins, prevalence and severity of stress‐related symptoms within a county police force. </w:t>
      </w:r>
      <w:r w:rsidRPr="00773BE1">
        <w:rPr>
          <w:rFonts w:ascii="Times New Roman" w:hAnsi="Times New Roman" w:cs="Times New Roman"/>
          <w:i/>
          <w:iCs/>
          <w:color w:val="222222"/>
          <w:shd w:val="clear" w:color="auto" w:fill="FFFFFF"/>
        </w:rPr>
        <w:t>Occupational medicine</w:t>
      </w:r>
      <w:r w:rsidRPr="00773BE1">
        <w:rPr>
          <w:rFonts w:ascii="Times New Roman" w:hAnsi="Times New Roman" w:cs="Times New Roman"/>
          <w:color w:val="222222"/>
          <w:shd w:val="clear" w:color="auto" w:fill="FFFFFF"/>
        </w:rPr>
        <w:t>, </w:t>
      </w:r>
      <w:r w:rsidRPr="00773BE1">
        <w:rPr>
          <w:rFonts w:ascii="Times New Roman" w:hAnsi="Times New Roman" w:cs="Times New Roman"/>
          <w:i/>
          <w:iCs/>
          <w:color w:val="222222"/>
          <w:shd w:val="clear" w:color="auto" w:fill="FFFFFF"/>
        </w:rPr>
        <w:t>53</w:t>
      </w:r>
      <w:r w:rsidRPr="00773BE1">
        <w:rPr>
          <w:rFonts w:ascii="Times New Roman" w:hAnsi="Times New Roman" w:cs="Times New Roman"/>
          <w:color w:val="222222"/>
          <w:shd w:val="clear" w:color="auto" w:fill="FFFFFF"/>
        </w:rPr>
        <w:t>(4), 256-264.</w:t>
      </w:r>
    </w:p>
    <w:p w:rsidR="00807D97" w:rsidRPr="00773BE1" w:rsidRDefault="00807D97" w:rsidP="00807D97">
      <w:pPr>
        <w:ind w:left="0" w:firstLine="0"/>
        <w:rPr>
          <w:rFonts w:ascii="Times New Roman" w:hAnsi="Times New Roman" w:cs="Times New Roman"/>
        </w:rPr>
      </w:pPr>
    </w:p>
    <w:p w:rsidR="00807D97" w:rsidRPr="00773BE1" w:rsidRDefault="00807D97" w:rsidP="00807D97">
      <w:pPr>
        <w:ind w:left="0" w:firstLine="0"/>
        <w:rPr>
          <w:rFonts w:ascii="Times New Roman" w:hAnsi="Times New Roman" w:cs="Times New Roman"/>
        </w:rPr>
      </w:pPr>
    </w:p>
    <w:p w:rsidR="00807D97" w:rsidRPr="00773BE1" w:rsidRDefault="00807D97" w:rsidP="00807D97">
      <w:pPr>
        <w:ind w:left="0" w:firstLine="0"/>
        <w:rPr>
          <w:rFonts w:ascii="Times New Roman" w:hAnsi="Times New Roman" w:cs="Times New Roman"/>
        </w:rPr>
      </w:pPr>
    </w:p>
    <w:p w:rsidR="00807D97" w:rsidRDefault="00807D97" w:rsidP="00807D97">
      <w:pPr>
        <w:ind w:left="0" w:firstLine="0"/>
      </w:pPr>
    </w:p>
    <w:p w:rsidR="00807D97" w:rsidRDefault="00807D97" w:rsidP="00807D97">
      <w:pPr>
        <w:ind w:left="0" w:firstLine="0"/>
      </w:pPr>
    </w:p>
    <w:p w:rsidR="00807D97" w:rsidRPr="00807D97" w:rsidRDefault="00807D97" w:rsidP="00807D97">
      <w:pPr>
        <w:ind w:left="0" w:firstLine="0"/>
      </w:pPr>
    </w:p>
    <w:sectPr w:rsidR="00807D97" w:rsidRPr="00807D97" w:rsidSect="00ED0520">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641" w:rsidRDefault="00133641">
      <w:pPr>
        <w:spacing w:line="240" w:lineRule="auto"/>
      </w:pPr>
      <w:r>
        <w:separator/>
      </w:r>
    </w:p>
    <w:p w:rsidR="00133641" w:rsidRDefault="00133641"/>
  </w:endnote>
  <w:endnote w:type="continuationSeparator" w:id="0">
    <w:p w:rsidR="00133641" w:rsidRDefault="00133641">
      <w:pPr>
        <w:spacing w:line="240" w:lineRule="auto"/>
      </w:pPr>
      <w:r>
        <w:continuationSeparator/>
      </w:r>
    </w:p>
    <w:p w:rsidR="00133641" w:rsidRDefault="001336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embo">
    <w:altName w:val="Times New Roman"/>
    <w:panose1 w:val="00000000000000000000"/>
    <w:charset w:val="00"/>
    <w:family w:val="roman"/>
    <w:notTrueType/>
    <w:pitch w:val="default"/>
  </w:font>
  <w:font w:name="GillSansStd-Italic">
    <w:altName w:val="Times New Roman"/>
    <w:panose1 w:val="00000000000000000000"/>
    <w:charset w:val="00"/>
    <w:family w:val="roman"/>
    <w:notTrueType/>
    <w:pitch w:val="default"/>
  </w:font>
  <w:font w:name="GillSansSt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641" w:rsidRDefault="00133641">
      <w:pPr>
        <w:spacing w:line="240" w:lineRule="auto"/>
      </w:pPr>
      <w:r>
        <w:separator/>
      </w:r>
    </w:p>
    <w:p w:rsidR="00133641" w:rsidRDefault="00133641"/>
  </w:footnote>
  <w:footnote w:type="continuationSeparator" w:id="0">
    <w:p w:rsidR="00133641" w:rsidRDefault="00133641">
      <w:pPr>
        <w:spacing w:line="240" w:lineRule="auto"/>
      </w:pPr>
      <w:r>
        <w:continuationSeparator/>
      </w:r>
    </w:p>
    <w:p w:rsidR="00133641" w:rsidRDefault="0013364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Pr="00176F3C" w:rsidRDefault="0011765D" w:rsidP="00176F3C">
    <w:pPr>
      <w:pStyle w:val="Header"/>
      <w:rPr>
        <w:caps/>
      </w:rPr>
    </w:pPr>
    <w:r>
      <w:rPr>
        <w:rStyle w:val="Strong"/>
      </w:rPr>
      <w:t>LAW</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Pr>
        <w:rStyle w:val="Strong"/>
        <w:noProof/>
      </w:rPr>
      <w:t>2</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BF43A6">
    <w:pPr>
      <w:pStyle w:val="Header"/>
      <w:rPr>
        <w:rStyle w:val="Strong"/>
      </w:rPr>
    </w:pPr>
    <w:r>
      <w:t>R</w:t>
    </w:r>
    <w:r w:rsidR="00FE4773">
      <w:t>unni</w:t>
    </w:r>
    <w:r w:rsidR="002427A2">
      <w:t xml:space="preserve">ng head: </w:t>
    </w:r>
    <w:r w:rsidR="0011765D">
      <w:t>LAW</w:t>
    </w:r>
    <w:r w:rsidR="005D3A03">
      <w:rPr>
        <w:rStyle w:val="Strong"/>
      </w:rPr>
      <w:ptab w:relativeTo="margin" w:alignment="right" w:leader="none"/>
    </w:r>
    <w:r w:rsidR="00EE3249">
      <w:rPr>
        <w:rStyle w:val="Strong"/>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C195DA0"/>
    <w:multiLevelType w:val="multilevel"/>
    <w:tmpl w:val="20D8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762863"/>
    <w:multiLevelType w:val="multilevel"/>
    <w:tmpl w:val="4B56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2357C4"/>
    <w:multiLevelType w:val="multilevel"/>
    <w:tmpl w:val="8232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5374B3"/>
    <w:multiLevelType w:val="hybridMultilevel"/>
    <w:tmpl w:val="2FF67E1E"/>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0953945"/>
    <w:multiLevelType w:val="multilevel"/>
    <w:tmpl w:val="B6BC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2BB119C"/>
    <w:multiLevelType w:val="hybridMultilevel"/>
    <w:tmpl w:val="F4CCF6AA"/>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3B5CF1"/>
    <w:multiLevelType w:val="multilevel"/>
    <w:tmpl w:val="B3C2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6369D4"/>
    <w:multiLevelType w:val="multilevel"/>
    <w:tmpl w:val="82D6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ED7BE4"/>
    <w:multiLevelType w:val="multilevel"/>
    <w:tmpl w:val="7A7A0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1"/>
  </w:num>
  <w:num w:numId="14">
    <w:abstractNumId w:val="10"/>
  </w:num>
  <w:num w:numId="15">
    <w:abstractNumId w:val="18"/>
  </w:num>
  <w:num w:numId="16">
    <w:abstractNumId w:val="16"/>
  </w:num>
  <w:num w:numId="17">
    <w:abstractNumId w:val="14"/>
  </w:num>
  <w:num w:numId="18">
    <w:abstractNumId w:val="13"/>
  </w:num>
  <w:num w:numId="19">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defaultTabStop w:val="720"/>
  <w:characterSpacingControl w:val="doNotCompress"/>
  <w:savePreviewPicture/>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7A0"/>
    <w:rsid w:val="00001A65"/>
    <w:rsid w:val="00001BFD"/>
    <w:rsid w:val="00006B1B"/>
    <w:rsid w:val="00006C5D"/>
    <w:rsid w:val="000072C7"/>
    <w:rsid w:val="0000788A"/>
    <w:rsid w:val="00011829"/>
    <w:rsid w:val="0001228B"/>
    <w:rsid w:val="00012E51"/>
    <w:rsid w:val="00013844"/>
    <w:rsid w:val="00014730"/>
    <w:rsid w:val="00016105"/>
    <w:rsid w:val="00016A19"/>
    <w:rsid w:val="00017CA9"/>
    <w:rsid w:val="00022B53"/>
    <w:rsid w:val="0002536D"/>
    <w:rsid w:val="0002665C"/>
    <w:rsid w:val="00026D10"/>
    <w:rsid w:val="00027324"/>
    <w:rsid w:val="0003001A"/>
    <w:rsid w:val="00030698"/>
    <w:rsid w:val="0003090A"/>
    <w:rsid w:val="00030BCF"/>
    <w:rsid w:val="00031159"/>
    <w:rsid w:val="00032613"/>
    <w:rsid w:val="00032F9A"/>
    <w:rsid w:val="0003764C"/>
    <w:rsid w:val="00037F24"/>
    <w:rsid w:val="00041737"/>
    <w:rsid w:val="0004189E"/>
    <w:rsid w:val="00041D3B"/>
    <w:rsid w:val="000429EC"/>
    <w:rsid w:val="000437E3"/>
    <w:rsid w:val="00043D3A"/>
    <w:rsid w:val="00044564"/>
    <w:rsid w:val="000449C7"/>
    <w:rsid w:val="000456A8"/>
    <w:rsid w:val="00046CC5"/>
    <w:rsid w:val="00046EB0"/>
    <w:rsid w:val="0004742E"/>
    <w:rsid w:val="00050303"/>
    <w:rsid w:val="000528A8"/>
    <w:rsid w:val="00052EDE"/>
    <w:rsid w:val="000574BA"/>
    <w:rsid w:val="00057B21"/>
    <w:rsid w:val="000612BD"/>
    <w:rsid w:val="00062196"/>
    <w:rsid w:val="0006224C"/>
    <w:rsid w:val="00062C38"/>
    <w:rsid w:val="000645DA"/>
    <w:rsid w:val="000647CA"/>
    <w:rsid w:val="00064C15"/>
    <w:rsid w:val="00064C59"/>
    <w:rsid w:val="00065E54"/>
    <w:rsid w:val="000661D8"/>
    <w:rsid w:val="00067790"/>
    <w:rsid w:val="00070C24"/>
    <w:rsid w:val="00070FE8"/>
    <w:rsid w:val="000719F6"/>
    <w:rsid w:val="00072982"/>
    <w:rsid w:val="00074ECD"/>
    <w:rsid w:val="000761E6"/>
    <w:rsid w:val="000778BA"/>
    <w:rsid w:val="0008132B"/>
    <w:rsid w:val="0008216D"/>
    <w:rsid w:val="0008327F"/>
    <w:rsid w:val="00083640"/>
    <w:rsid w:val="00085272"/>
    <w:rsid w:val="0008637F"/>
    <w:rsid w:val="00091980"/>
    <w:rsid w:val="00095A98"/>
    <w:rsid w:val="00097236"/>
    <w:rsid w:val="00097325"/>
    <w:rsid w:val="00097373"/>
    <w:rsid w:val="000A1EDE"/>
    <w:rsid w:val="000A20CE"/>
    <w:rsid w:val="000A28E3"/>
    <w:rsid w:val="000A44FC"/>
    <w:rsid w:val="000A57A0"/>
    <w:rsid w:val="000A67EA"/>
    <w:rsid w:val="000A6B2C"/>
    <w:rsid w:val="000A7163"/>
    <w:rsid w:val="000A71F6"/>
    <w:rsid w:val="000A7344"/>
    <w:rsid w:val="000B06EF"/>
    <w:rsid w:val="000B10B5"/>
    <w:rsid w:val="000B4C89"/>
    <w:rsid w:val="000B5B97"/>
    <w:rsid w:val="000B5BC6"/>
    <w:rsid w:val="000B6527"/>
    <w:rsid w:val="000B7023"/>
    <w:rsid w:val="000B7250"/>
    <w:rsid w:val="000B756E"/>
    <w:rsid w:val="000B7607"/>
    <w:rsid w:val="000B780E"/>
    <w:rsid w:val="000C0197"/>
    <w:rsid w:val="000C220F"/>
    <w:rsid w:val="000C341E"/>
    <w:rsid w:val="000C3B56"/>
    <w:rsid w:val="000C41C2"/>
    <w:rsid w:val="000C4F36"/>
    <w:rsid w:val="000C666C"/>
    <w:rsid w:val="000C6693"/>
    <w:rsid w:val="000D0F95"/>
    <w:rsid w:val="000D0FCB"/>
    <w:rsid w:val="000D1F2B"/>
    <w:rsid w:val="000D268D"/>
    <w:rsid w:val="000D26DB"/>
    <w:rsid w:val="000D3F41"/>
    <w:rsid w:val="000D432E"/>
    <w:rsid w:val="000D43EE"/>
    <w:rsid w:val="000D7660"/>
    <w:rsid w:val="000E04F4"/>
    <w:rsid w:val="000E1363"/>
    <w:rsid w:val="000E2A4C"/>
    <w:rsid w:val="000E443C"/>
    <w:rsid w:val="000E449F"/>
    <w:rsid w:val="000E5306"/>
    <w:rsid w:val="000E573B"/>
    <w:rsid w:val="000E5D1D"/>
    <w:rsid w:val="000E629C"/>
    <w:rsid w:val="000E68F8"/>
    <w:rsid w:val="000F0BB7"/>
    <w:rsid w:val="000F0DC1"/>
    <w:rsid w:val="000F2025"/>
    <w:rsid w:val="000F2F13"/>
    <w:rsid w:val="000F2FFB"/>
    <w:rsid w:val="000F3E64"/>
    <w:rsid w:val="000F4365"/>
    <w:rsid w:val="000F553B"/>
    <w:rsid w:val="000F607E"/>
    <w:rsid w:val="000F6F92"/>
    <w:rsid w:val="00100302"/>
    <w:rsid w:val="0010086F"/>
    <w:rsid w:val="00101143"/>
    <w:rsid w:val="00104936"/>
    <w:rsid w:val="00104D55"/>
    <w:rsid w:val="001053E4"/>
    <w:rsid w:val="00105F03"/>
    <w:rsid w:val="00106D7A"/>
    <w:rsid w:val="00107D00"/>
    <w:rsid w:val="00107F1D"/>
    <w:rsid w:val="0011019E"/>
    <w:rsid w:val="00112895"/>
    <w:rsid w:val="00114881"/>
    <w:rsid w:val="00114ABD"/>
    <w:rsid w:val="00115686"/>
    <w:rsid w:val="00115AD4"/>
    <w:rsid w:val="00116B7F"/>
    <w:rsid w:val="0011765D"/>
    <w:rsid w:val="00117CED"/>
    <w:rsid w:val="0012031F"/>
    <w:rsid w:val="00121225"/>
    <w:rsid w:val="0012313F"/>
    <w:rsid w:val="00124AAE"/>
    <w:rsid w:val="00125D3C"/>
    <w:rsid w:val="00125E5A"/>
    <w:rsid w:val="00126630"/>
    <w:rsid w:val="001272F8"/>
    <w:rsid w:val="00130D87"/>
    <w:rsid w:val="001314F4"/>
    <w:rsid w:val="00132B38"/>
    <w:rsid w:val="00133641"/>
    <w:rsid w:val="00133A5A"/>
    <w:rsid w:val="0013607F"/>
    <w:rsid w:val="00136488"/>
    <w:rsid w:val="00137AD8"/>
    <w:rsid w:val="00140520"/>
    <w:rsid w:val="00140645"/>
    <w:rsid w:val="001408CC"/>
    <w:rsid w:val="00140E0C"/>
    <w:rsid w:val="001443F7"/>
    <w:rsid w:val="00146D3B"/>
    <w:rsid w:val="00147A14"/>
    <w:rsid w:val="00150B1E"/>
    <w:rsid w:val="00151486"/>
    <w:rsid w:val="00152E6F"/>
    <w:rsid w:val="001534C0"/>
    <w:rsid w:val="001564A7"/>
    <w:rsid w:val="001569ED"/>
    <w:rsid w:val="00156C0F"/>
    <w:rsid w:val="00157AE7"/>
    <w:rsid w:val="001613B8"/>
    <w:rsid w:val="00162527"/>
    <w:rsid w:val="00162983"/>
    <w:rsid w:val="00163A8D"/>
    <w:rsid w:val="00163FFE"/>
    <w:rsid w:val="00167A1A"/>
    <w:rsid w:val="00167D45"/>
    <w:rsid w:val="00170173"/>
    <w:rsid w:val="00170E91"/>
    <w:rsid w:val="00171729"/>
    <w:rsid w:val="00171FAE"/>
    <w:rsid w:val="0017201F"/>
    <w:rsid w:val="00172227"/>
    <w:rsid w:val="001745C9"/>
    <w:rsid w:val="00175B2D"/>
    <w:rsid w:val="001760EA"/>
    <w:rsid w:val="00176D7F"/>
    <w:rsid w:val="00176EC2"/>
    <w:rsid w:val="00176F3C"/>
    <w:rsid w:val="0018217B"/>
    <w:rsid w:val="001828CE"/>
    <w:rsid w:val="001835FE"/>
    <w:rsid w:val="00185BAB"/>
    <w:rsid w:val="0018625D"/>
    <w:rsid w:val="001865B0"/>
    <w:rsid w:val="00187500"/>
    <w:rsid w:val="001921BA"/>
    <w:rsid w:val="00192D88"/>
    <w:rsid w:val="00193080"/>
    <w:rsid w:val="00193E84"/>
    <w:rsid w:val="00194599"/>
    <w:rsid w:val="0019485B"/>
    <w:rsid w:val="00195AC6"/>
    <w:rsid w:val="001A1B73"/>
    <w:rsid w:val="001A22A8"/>
    <w:rsid w:val="001A24F8"/>
    <w:rsid w:val="001A2F84"/>
    <w:rsid w:val="001A5F9F"/>
    <w:rsid w:val="001A62B8"/>
    <w:rsid w:val="001A706B"/>
    <w:rsid w:val="001A721B"/>
    <w:rsid w:val="001B1CF9"/>
    <w:rsid w:val="001B2F50"/>
    <w:rsid w:val="001B3486"/>
    <w:rsid w:val="001B392C"/>
    <w:rsid w:val="001B3F5C"/>
    <w:rsid w:val="001B42E5"/>
    <w:rsid w:val="001B440C"/>
    <w:rsid w:val="001B4C68"/>
    <w:rsid w:val="001B4F9C"/>
    <w:rsid w:val="001B56F5"/>
    <w:rsid w:val="001B5999"/>
    <w:rsid w:val="001C0012"/>
    <w:rsid w:val="001C02A3"/>
    <w:rsid w:val="001C19EA"/>
    <w:rsid w:val="001C2894"/>
    <w:rsid w:val="001C33FD"/>
    <w:rsid w:val="001C372F"/>
    <w:rsid w:val="001C607F"/>
    <w:rsid w:val="001D06D9"/>
    <w:rsid w:val="001D08D3"/>
    <w:rsid w:val="001D1738"/>
    <w:rsid w:val="001D2380"/>
    <w:rsid w:val="001D28FA"/>
    <w:rsid w:val="001D2A55"/>
    <w:rsid w:val="001D44D9"/>
    <w:rsid w:val="001D6506"/>
    <w:rsid w:val="001D7957"/>
    <w:rsid w:val="001E0E89"/>
    <w:rsid w:val="001E1209"/>
    <w:rsid w:val="001E1A22"/>
    <w:rsid w:val="001E1EB4"/>
    <w:rsid w:val="001E464E"/>
    <w:rsid w:val="001E475A"/>
    <w:rsid w:val="001E6232"/>
    <w:rsid w:val="001E7B37"/>
    <w:rsid w:val="001E7C24"/>
    <w:rsid w:val="001F3873"/>
    <w:rsid w:val="001F453B"/>
    <w:rsid w:val="001F4E0E"/>
    <w:rsid w:val="001F5B20"/>
    <w:rsid w:val="001F7870"/>
    <w:rsid w:val="0020014F"/>
    <w:rsid w:val="00201C4D"/>
    <w:rsid w:val="002022AF"/>
    <w:rsid w:val="00202EBC"/>
    <w:rsid w:val="002036A5"/>
    <w:rsid w:val="0020377E"/>
    <w:rsid w:val="00205E99"/>
    <w:rsid w:val="002061F8"/>
    <w:rsid w:val="0021009A"/>
    <w:rsid w:val="00211047"/>
    <w:rsid w:val="002112E9"/>
    <w:rsid w:val="00212871"/>
    <w:rsid w:val="002134C4"/>
    <w:rsid w:val="0021534C"/>
    <w:rsid w:val="00215B45"/>
    <w:rsid w:val="00216B6C"/>
    <w:rsid w:val="00217264"/>
    <w:rsid w:val="002214DC"/>
    <w:rsid w:val="00222C70"/>
    <w:rsid w:val="002236E4"/>
    <w:rsid w:val="002238FD"/>
    <w:rsid w:val="0022499F"/>
    <w:rsid w:val="00224CBC"/>
    <w:rsid w:val="0022510F"/>
    <w:rsid w:val="00232B79"/>
    <w:rsid w:val="00233077"/>
    <w:rsid w:val="002334D4"/>
    <w:rsid w:val="0023740F"/>
    <w:rsid w:val="00237FA4"/>
    <w:rsid w:val="002408A1"/>
    <w:rsid w:val="00241158"/>
    <w:rsid w:val="00241EDF"/>
    <w:rsid w:val="002427A2"/>
    <w:rsid w:val="00242819"/>
    <w:rsid w:val="00243608"/>
    <w:rsid w:val="00244B94"/>
    <w:rsid w:val="00245426"/>
    <w:rsid w:val="00245E72"/>
    <w:rsid w:val="0024757A"/>
    <w:rsid w:val="00250E01"/>
    <w:rsid w:val="00251A9E"/>
    <w:rsid w:val="0025206E"/>
    <w:rsid w:val="002521AF"/>
    <w:rsid w:val="002549AF"/>
    <w:rsid w:val="00254E82"/>
    <w:rsid w:val="00255EE4"/>
    <w:rsid w:val="00255FC6"/>
    <w:rsid w:val="0026048A"/>
    <w:rsid w:val="00261A87"/>
    <w:rsid w:val="00262084"/>
    <w:rsid w:val="00262370"/>
    <w:rsid w:val="00262CA4"/>
    <w:rsid w:val="00262D2D"/>
    <w:rsid w:val="00262E70"/>
    <w:rsid w:val="00263865"/>
    <w:rsid w:val="00265782"/>
    <w:rsid w:val="0027008D"/>
    <w:rsid w:val="00271E97"/>
    <w:rsid w:val="002729A3"/>
    <w:rsid w:val="002756FB"/>
    <w:rsid w:val="002767BE"/>
    <w:rsid w:val="00283C6A"/>
    <w:rsid w:val="00285500"/>
    <w:rsid w:val="00285514"/>
    <w:rsid w:val="00285733"/>
    <w:rsid w:val="002858B4"/>
    <w:rsid w:val="002901AA"/>
    <w:rsid w:val="00291075"/>
    <w:rsid w:val="002919FF"/>
    <w:rsid w:val="00291A62"/>
    <w:rsid w:val="00292311"/>
    <w:rsid w:val="0029377B"/>
    <w:rsid w:val="00294C33"/>
    <w:rsid w:val="00295294"/>
    <w:rsid w:val="002A04ED"/>
    <w:rsid w:val="002A2412"/>
    <w:rsid w:val="002A4A6D"/>
    <w:rsid w:val="002A798A"/>
    <w:rsid w:val="002B0BDA"/>
    <w:rsid w:val="002B1666"/>
    <w:rsid w:val="002B2FBA"/>
    <w:rsid w:val="002B444D"/>
    <w:rsid w:val="002B5895"/>
    <w:rsid w:val="002B6DBE"/>
    <w:rsid w:val="002C066E"/>
    <w:rsid w:val="002C12DF"/>
    <w:rsid w:val="002C3649"/>
    <w:rsid w:val="002C5050"/>
    <w:rsid w:val="002C7077"/>
    <w:rsid w:val="002D139F"/>
    <w:rsid w:val="002D2529"/>
    <w:rsid w:val="002D2C56"/>
    <w:rsid w:val="002D41E7"/>
    <w:rsid w:val="002D6EA3"/>
    <w:rsid w:val="002D6EA6"/>
    <w:rsid w:val="002D7898"/>
    <w:rsid w:val="002E0290"/>
    <w:rsid w:val="002E0B60"/>
    <w:rsid w:val="002E1855"/>
    <w:rsid w:val="002E7D53"/>
    <w:rsid w:val="002E7F59"/>
    <w:rsid w:val="002F15DD"/>
    <w:rsid w:val="002F39B8"/>
    <w:rsid w:val="002F4F28"/>
    <w:rsid w:val="002F536F"/>
    <w:rsid w:val="002F74E1"/>
    <w:rsid w:val="00301496"/>
    <w:rsid w:val="003023A6"/>
    <w:rsid w:val="003026AC"/>
    <w:rsid w:val="003029E4"/>
    <w:rsid w:val="00305F4E"/>
    <w:rsid w:val="00306AA3"/>
    <w:rsid w:val="00306F0B"/>
    <w:rsid w:val="00310585"/>
    <w:rsid w:val="00311FDB"/>
    <w:rsid w:val="00312C76"/>
    <w:rsid w:val="00314516"/>
    <w:rsid w:val="0031781C"/>
    <w:rsid w:val="00320103"/>
    <w:rsid w:val="003207E7"/>
    <w:rsid w:val="003212D3"/>
    <w:rsid w:val="003220F0"/>
    <w:rsid w:val="0032231E"/>
    <w:rsid w:val="003234CF"/>
    <w:rsid w:val="00323A4B"/>
    <w:rsid w:val="003254C1"/>
    <w:rsid w:val="0032558A"/>
    <w:rsid w:val="00327E21"/>
    <w:rsid w:val="00330BBA"/>
    <w:rsid w:val="00333D47"/>
    <w:rsid w:val="00333EF9"/>
    <w:rsid w:val="00334383"/>
    <w:rsid w:val="00334641"/>
    <w:rsid w:val="00334DA7"/>
    <w:rsid w:val="00335AFF"/>
    <w:rsid w:val="00336DDC"/>
    <w:rsid w:val="003370EF"/>
    <w:rsid w:val="00340C0B"/>
    <w:rsid w:val="00341934"/>
    <w:rsid w:val="0034678B"/>
    <w:rsid w:val="00346FC9"/>
    <w:rsid w:val="003503DD"/>
    <w:rsid w:val="00350A07"/>
    <w:rsid w:val="003511F1"/>
    <w:rsid w:val="0035141C"/>
    <w:rsid w:val="00352C80"/>
    <w:rsid w:val="003531D0"/>
    <w:rsid w:val="00353B82"/>
    <w:rsid w:val="0035403D"/>
    <w:rsid w:val="003549D6"/>
    <w:rsid w:val="00354C3C"/>
    <w:rsid w:val="00354C9A"/>
    <w:rsid w:val="00354F28"/>
    <w:rsid w:val="00355DCA"/>
    <w:rsid w:val="00356A1E"/>
    <w:rsid w:val="00357299"/>
    <w:rsid w:val="00360F99"/>
    <w:rsid w:val="003655C9"/>
    <w:rsid w:val="0036654E"/>
    <w:rsid w:val="00366594"/>
    <w:rsid w:val="00366C04"/>
    <w:rsid w:val="00367E76"/>
    <w:rsid w:val="00367F6F"/>
    <w:rsid w:val="0037109D"/>
    <w:rsid w:val="0037243A"/>
    <w:rsid w:val="00372AC9"/>
    <w:rsid w:val="003738AC"/>
    <w:rsid w:val="00373F5E"/>
    <w:rsid w:val="003758BA"/>
    <w:rsid w:val="003763FC"/>
    <w:rsid w:val="00376735"/>
    <w:rsid w:val="00376844"/>
    <w:rsid w:val="00377512"/>
    <w:rsid w:val="00380AFB"/>
    <w:rsid w:val="00381141"/>
    <w:rsid w:val="00381A6A"/>
    <w:rsid w:val="00384C1E"/>
    <w:rsid w:val="00384C8D"/>
    <w:rsid w:val="00385ADB"/>
    <w:rsid w:val="003860D7"/>
    <w:rsid w:val="00387366"/>
    <w:rsid w:val="00391223"/>
    <w:rsid w:val="00394167"/>
    <w:rsid w:val="0039469A"/>
    <w:rsid w:val="003A0AB8"/>
    <w:rsid w:val="003A3AA4"/>
    <w:rsid w:val="003A3E44"/>
    <w:rsid w:val="003A4C59"/>
    <w:rsid w:val="003A4DDD"/>
    <w:rsid w:val="003A4E89"/>
    <w:rsid w:val="003A5025"/>
    <w:rsid w:val="003A51C5"/>
    <w:rsid w:val="003A570F"/>
    <w:rsid w:val="003A621A"/>
    <w:rsid w:val="003A70AA"/>
    <w:rsid w:val="003B4557"/>
    <w:rsid w:val="003B5F50"/>
    <w:rsid w:val="003B6411"/>
    <w:rsid w:val="003B662B"/>
    <w:rsid w:val="003B6751"/>
    <w:rsid w:val="003B73AD"/>
    <w:rsid w:val="003C0905"/>
    <w:rsid w:val="003C1D07"/>
    <w:rsid w:val="003C25B4"/>
    <w:rsid w:val="003C29A5"/>
    <w:rsid w:val="003C48BC"/>
    <w:rsid w:val="003C6988"/>
    <w:rsid w:val="003D110F"/>
    <w:rsid w:val="003D308F"/>
    <w:rsid w:val="003D4932"/>
    <w:rsid w:val="003D4B76"/>
    <w:rsid w:val="003D4C79"/>
    <w:rsid w:val="003D5457"/>
    <w:rsid w:val="003E0BDF"/>
    <w:rsid w:val="003E238F"/>
    <w:rsid w:val="003E2611"/>
    <w:rsid w:val="003E546C"/>
    <w:rsid w:val="003E58CD"/>
    <w:rsid w:val="003E5CFB"/>
    <w:rsid w:val="003E668C"/>
    <w:rsid w:val="003E73EA"/>
    <w:rsid w:val="003E78EC"/>
    <w:rsid w:val="003E794C"/>
    <w:rsid w:val="003E7A89"/>
    <w:rsid w:val="003F20B1"/>
    <w:rsid w:val="003F5D93"/>
    <w:rsid w:val="003F7517"/>
    <w:rsid w:val="00400655"/>
    <w:rsid w:val="0040321C"/>
    <w:rsid w:val="00403FE0"/>
    <w:rsid w:val="004043B7"/>
    <w:rsid w:val="00405093"/>
    <w:rsid w:val="00410E28"/>
    <w:rsid w:val="004121F8"/>
    <w:rsid w:val="00414227"/>
    <w:rsid w:val="00414327"/>
    <w:rsid w:val="00415DB5"/>
    <w:rsid w:val="00416842"/>
    <w:rsid w:val="00417168"/>
    <w:rsid w:val="00420628"/>
    <w:rsid w:val="0042072F"/>
    <w:rsid w:val="00421A03"/>
    <w:rsid w:val="00422A39"/>
    <w:rsid w:val="00423FCE"/>
    <w:rsid w:val="00424270"/>
    <w:rsid w:val="004260A8"/>
    <w:rsid w:val="0042613A"/>
    <w:rsid w:val="004265E9"/>
    <w:rsid w:val="00426EBB"/>
    <w:rsid w:val="00427105"/>
    <w:rsid w:val="00433AE0"/>
    <w:rsid w:val="004340E7"/>
    <w:rsid w:val="00437564"/>
    <w:rsid w:val="004375BF"/>
    <w:rsid w:val="00437AD8"/>
    <w:rsid w:val="00437B78"/>
    <w:rsid w:val="00440AE4"/>
    <w:rsid w:val="00443E24"/>
    <w:rsid w:val="004446D7"/>
    <w:rsid w:val="0044488D"/>
    <w:rsid w:val="004464B4"/>
    <w:rsid w:val="0044706F"/>
    <w:rsid w:val="00452571"/>
    <w:rsid w:val="00454928"/>
    <w:rsid w:val="00456525"/>
    <w:rsid w:val="00466804"/>
    <w:rsid w:val="004714EF"/>
    <w:rsid w:val="00471A9E"/>
    <w:rsid w:val="00473D7C"/>
    <w:rsid w:val="00473F27"/>
    <w:rsid w:val="0047434C"/>
    <w:rsid w:val="00474831"/>
    <w:rsid w:val="0047700D"/>
    <w:rsid w:val="00480B7F"/>
    <w:rsid w:val="00481917"/>
    <w:rsid w:val="00481987"/>
    <w:rsid w:val="00482456"/>
    <w:rsid w:val="004826E7"/>
    <w:rsid w:val="004831AB"/>
    <w:rsid w:val="004843F7"/>
    <w:rsid w:val="0048594F"/>
    <w:rsid w:val="0049142C"/>
    <w:rsid w:val="004916C0"/>
    <w:rsid w:val="0049553A"/>
    <w:rsid w:val="00495E2A"/>
    <w:rsid w:val="00495F40"/>
    <w:rsid w:val="00496F2B"/>
    <w:rsid w:val="004970C8"/>
    <w:rsid w:val="0049795E"/>
    <w:rsid w:val="00497B5B"/>
    <w:rsid w:val="00497F8E"/>
    <w:rsid w:val="004A0F3F"/>
    <w:rsid w:val="004A7213"/>
    <w:rsid w:val="004A734F"/>
    <w:rsid w:val="004B3994"/>
    <w:rsid w:val="004B47E1"/>
    <w:rsid w:val="004B55A6"/>
    <w:rsid w:val="004B6B2E"/>
    <w:rsid w:val="004B7E78"/>
    <w:rsid w:val="004C0D04"/>
    <w:rsid w:val="004C45D4"/>
    <w:rsid w:val="004C4B56"/>
    <w:rsid w:val="004C55A4"/>
    <w:rsid w:val="004C5C7F"/>
    <w:rsid w:val="004C6733"/>
    <w:rsid w:val="004D351C"/>
    <w:rsid w:val="004D3C40"/>
    <w:rsid w:val="004D4F84"/>
    <w:rsid w:val="004D6948"/>
    <w:rsid w:val="004E1242"/>
    <w:rsid w:val="004E1516"/>
    <w:rsid w:val="004E2563"/>
    <w:rsid w:val="004E2F73"/>
    <w:rsid w:val="004E4C65"/>
    <w:rsid w:val="004E59A7"/>
    <w:rsid w:val="004E66C6"/>
    <w:rsid w:val="004E7CF2"/>
    <w:rsid w:val="004F1F3F"/>
    <w:rsid w:val="004F2F71"/>
    <w:rsid w:val="004F3960"/>
    <w:rsid w:val="004F458B"/>
    <w:rsid w:val="004F4DCF"/>
    <w:rsid w:val="004F6839"/>
    <w:rsid w:val="004F79BB"/>
    <w:rsid w:val="004F7CAF"/>
    <w:rsid w:val="00501995"/>
    <w:rsid w:val="00502C60"/>
    <w:rsid w:val="0050371B"/>
    <w:rsid w:val="00505C04"/>
    <w:rsid w:val="00506403"/>
    <w:rsid w:val="005067E4"/>
    <w:rsid w:val="00514877"/>
    <w:rsid w:val="00515E3A"/>
    <w:rsid w:val="00516373"/>
    <w:rsid w:val="0051733C"/>
    <w:rsid w:val="00520A69"/>
    <w:rsid w:val="00520E04"/>
    <w:rsid w:val="0052421F"/>
    <w:rsid w:val="00527DFC"/>
    <w:rsid w:val="005300FE"/>
    <w:rsid w:val="00531175"/>
    <w:rsid w:val="00531D0C"/>
    <w:rsid w:val="00531F90"/>
    <w:rsid w:val="00532F81"/>
    <w:rsid w:val="00534ED3"/>
    <w:rsid w:val="00537082"/>
    <w:rsid w:val="005373DB"/>
    <w:rsid w:val="00537B3E"/>
    <w:rsid w:val="00540963"/>
    <w:rsid w:val="00540BD1"/>
    <w:rsid w:val="005411AC"/>
    <w:rsid w:val="00542371"/>
    <w:rsid w:val="00542C2B"/>
    <w:rsid w:val="0054381E"/>
    <w:rsid w:val="00543D78"/>
    <w:rsid w:val="005442BA"/>
    <w:rsid w:val="00544C09"/>
    <w:rsid w:val="00546580"/>
    <w:rsid w:val="00550854"/>
    <w:rsid w:val="00550F18"/>
    <w:rsid w:val="00551A02"/>
    <w:rsid w:val="005520E2"/>
    <w:rsid w:val="0055295F"/>
    <w:rsid w:val="00552F55"/>
    <w:rsid w:val="005534FA"/>
    <w:rsid w:val="005556CD"/>
    <w:rsid w:val="00555C24"/>
    <w:rsid w:val="00557AC5"/>
    <w:rsid w:val="00561CAC"/>
    <w:rsid w:val="005624B5"/>
    <w:rsid w:val="0056544A"/>
    <w:rsid w:val="005654AF"/>
    <w:rsid w:val="00565579"/>
    <w:rsid w:val="005663BB"/>
    <w:rsid w:val="005664F2"/>
    <w:rsid w:val="00570488"/>
    <w:rsid w:val="005711E6"/>
    <w:rsid w:val="0057134C"/>
    <w:rsid w:val="0057154A"/>
    <w:rsid w:val="00571F9D"/>
    <w:rsid w:val="00572D20"/>
    <w:rsid w:val="00573ABD"/>
    <w:rsid w:val="005761C5"/>
    <w:rsid w:val="00577503"/>
    <w:rsid w:val="00577C49"/>
    <w:rsid w:val="00581C66"/>
    <w:rsid w:val="00581D7D"/>
    <w:rsid w:val="005856A5"/>
    <w:rsid w:val="00586551"/>
    <w:rsid w:val="00591093"/>
    <w:rsid w:val="00592D43"/>
    <w:rsid w:val="005942F6"/>
    <w:rsid w:val="005946BD"/>
    <w:rsid w:val="005947B6"/>
    <w:rsid w:val="00595E80"/>
    <w:rsid w:val="00595EE4"/>
    <w:rsid w:val="0059726E"/>
    <w:rsid w:val="005A12E3"/>
    <w:rsid w:val="005A445B"/>
    <w:rsid w:val="005A60E1"/>
    <w:rsid w:val="005A7B1C"/>
    <w:rsid w:val="005B0071"/>
    <w:rsid w:val="005B35BC"/>
    <w:rsid w:val="005B38BA"/>
    <w:rsid w:val="005B60C1"/>
    <w:rsid w:val="005B67DA"/>
    <w:rsid w:val="005B6F5C"/>
    <w:rsid w:val="005B7012"/>
    <w:rsid w:val="005B7DE8"/>
    <w:rsid w:val="005C0A88"/>
    <w:rsid w:val="005C0B13"/>
    <w:rsid w:val="005C10B6"/>
    <w:rsid w:val="005C2528"/>
    <w:rsid w:val="005C26AD"/>
    <w:rsid w:val="005C3258"/>
    <w:rsid w:val="005C32B2"/>
    <w:rsid w:val="005C469B"/>
    <w:rsid w:val="005C4AE9"/>
    <w:rsid w:val="005C56DD"/>
    <w:rsid w:val="005D09CA"/>
    <w:rsid w:val="005D21B8"/>
    <w:rsid w:val="005D2231"/>
    <w:rsid w:val="005D279B"/>
    <w:rsid w:val="005D2FEA"/>
    <w:rsid w:val="005D34AF"/>
    <w:rsid w:val="005D3A03"/>
    <w:rsid w:val="005D649D"/>
    <w:rsid w:val="005D6740"/>
    <w:rsid w:val="005D7D97"/>
    <w:rsid w:val="005D7F8D"/>
    <w:rsid w:val="005E012E"/>
    <w:rsid w:val="005E0EB1"/>
    <w:rsid w:val="005E2238"/>
    <w:rsid w:val="005E2434"/>
    <w:rsid w:val="005E2690"/>
    <w:rsid w:val="005E3FAD"/>
    <w:rsid w:val="005E46AF"/>
    <w:rsid w:val="005E63D6"/>
    <w:rsid w:val="005F2257"/>
    <w:rsid w:val="005F2A95"/>
    <w:rsid w:val="005F3003"/>
    <w:rsid w:val="005F479D"/>
    <w:rsid w:val="005F64BD"/>
    <w:rsid w:val="005F6DBD"/>
    <w:rsid w:val="005F759B"/>
    <w:rsid w:val="00601459"/>
    <w:rsid w:val="0060179D"/>
    <w:rsid w:val="00601929"/>
    <w:rsid w:val="00601B21"/>
    <w:rsid w:val="00601B48"/>
    <w:rsid w:val="0060316B"/>
    <w:rsid w:val="0060564D"/>
    <w:rsid w:val="00605C5E"/>
    <w:rsid w:val="00606661"/>
    <w:rsid w:val="00611BB9"/>
    <w:rsid w:val="00611EB6"/>
    <w:rsid w:val="006137EA"/>
    <w:rsid w:val="006174A0"/>
    <w:rsid w:val="00621028"/>
    <w:rsid w:val="0062185C"/>
    <w:rsid w:val="00622407"/>
    <w:rsid w:val="0062512A"/>
    <w:rsid w:val="006255C4"/>
    <w:rsid w:val="00627306"/>
    <w:rsid w:val="00627F82"/>
    <w:rsid w:val="00630F8A"/>
    <w:rsid w:val="006338EA"/>
    <w:rsid w:val="006339E7"/>
    <w:rsid w:val="00633D1B"/>
    <w:rsid w:val="00633FD6"/>
    <w:rsid w:val="0063557E"/>
    <w:rsid w:val="00636A59"/>
    <w:rsid w:val="00637677"/>
    <w:rsid w:val="00640505"/>
    <w:rsid w:val="00643E9C"/>
    <w:rsid w:val="006446C3"/>
    <w:rsid w:val="00646163"/>
    <w:rsid w:val="00650CE2"/>
    <w:rsid w:val="0065142F"/>
    <w:rsid w:val="00654628"/>
    <w:rsid w:val="0065492F"/>
    <w:rsid w:val="00655852"/>
    <w:rsid w:val="0066037D"/>
    <w:rsid w:val="00661B69"/>
    <w:rsid w:val="00661C1B"/>
    <w:rsid w:val="00661D6A"/>
    <w:rsid w:val="00662206"/>
    <w:rsid w:val="00662B54"/>
    <w:rsid w:val="00664DAF"/>
    <w:rsid w:val="0066531D"/>
    <w:rsid w:val="0066570A"/>
    <w:rsid w:val="00666308"/>
    <w:rsid w:val="00666DED"/>
    <w:rsid w:val="00671712"/>
    <w:rsid w:val="0067260A"/>
    <w:rsid w:val="00673066"/>
    <w:rsid w:val="0067360D"/>
    <w:rsid w:val="00673F48"/>
    <w:rsid w:val="00676A18"/>
    <w:rsid w:val="00677C17"/>
    <w:rsid w:val="0068049B"/>
    <w:rsid w:val="00685B28"/>
    <w:rsid w:val="0068618E"/>
    <w:rsid w:val="00687042"/>
    <w:rsid w:val="006877D1"/>
    <w:rsid w:val="00687E1D"/>
    <w:rsid w:val="006906AB"/>
    <w:rsid w:val="00691E66"/>
    <w:rsid w:val="00693726"/>
    <w:rsid w:val="0069463B"/>
    <w:rsid w:val="00694E2A"/>
    <w:rsid w:val="00696890"/>
    <w:rsid w:val="006A1665"/>
    <w:rsid w:val="006A25B8"/>
    <w:rsid w:val="006A481B"/>
    <w:rsid w:val="006A5277"/>
    <w:rsid w:val="006A591D"/>
    <w:rsid w:val="006A5A99"/>
    <w:rsid w:val="006A7FE3"/>
    <w:rsid w:val="006B025C"/>
    <w:rsid w:val="006B0437"/>
    <w:rsid w:val="006B0592"/>
    <w:rsid w:val="006B2774"/>
    <w:rsid w:val="006B2DFD"/>
    <w:rsid w:val="006B612D"/>
    <w:rsid w:val="006B62D5"/>
    <w:rsid w:val="006B6746"/>
    <w:rsid w:val="006B7C71"/>
    <w:rsid w:val="006C0040"/>
    <w:rsid w:val="006C0367"/>
    <w:rsid w:val="006C0ED7"/>
    <w:rsid w:val="006C1CB8"/>
    <w:rsid w:val="006C20B4"/>
    <w:rsid w:val="006C2920"/>
    <w:rsid w:val="006C3D82"/>
    <w:rsid w:val="006C4C17"/>
    <w:rsid w:val="006C54B1"/>
    <w:rsid w:val="006C5A83"/>
    <w:rsid w:val="006C774E"/>
    <w:rsid w:val="006D0667"/>
    <w:rsid w:val="006D0D29"/>
    <w:rsid w:val="006D2B19"/>
    <w:rsid w:val="006D2C97"/>
    <w:rsid w:val="006D40E3"/>
    <w:rsid w:val="006D4B03"/>
    <w:rsid w:val="006D5343"/>
    <w:rsid w:val="006D55A8"/>
    <w:rsid w:val="006D5E83"/>
    <w:rsid w:val="006D61F7"/>
    <w:rsid w:val="006D6AB9"/>
    <w:rsid w:val="006D7813"/>
    <w:rsid w:val="006E2256"/>
    <w:rsid w:val="006E3BCB"/>
    <w:rsid w:val="006E462F"/>
    <w:rsid w:val="006E574D"/>
    <w:rsid w:val="006E7A74"/>
    <w:rsid w:val="006F1309"/>
    <w:rsid w:val="006F1F3C"/>
    <w:rsid w:val="006F2334"/>
    <w:rsid w:val="006F35AA"/>
    <w:rsid w:val="006F58A8"/>
    <w:rsid w:val="006F5A3B"/>
    <w:rsid w:val="006F5BBB"/>
    <w:rsid w:val="006F5F8C"/>
    <w:rsid w:val="006F7435"/>
    <w:rsid w:val="006F7DF0"/>
    <w:rsid w:val="00700829"/>
    <w:rsid w:val="00700C05"/>
    <w:rsid w:val="00701BAE"/>
    <w:rsid w:val="007020DD"/>
    <w:rsid w:val="007045DF"/>
    <w:rsid w:val="0070531E"/>
    <w:rsid w:val="007055F4"/>
    <w:rsid w:val="007063EA"/>
    <w:rsid w:val="00707902"/>
    <w:rsid w:val="0071236E"/>
    <w:rsid w:val="00712AEF"/>
    <w:rsid w:val="00712B73"/>
    <w:rsid w:val="00715E49"/>
    <w:rsid w:val="00716AFC"/>
    <w:rsid w:val="00716DCB"/>
    <w:rsid w:val="00717BF6"/>
    <w:rsid w:val="00717E5A"/>
    <w:rsid w:val="007230D9"/>
    <w:rsid w:val="00723743"/>
    <w:rsid w:val="007242EA"/>
    <w:rsid w:val="007252F4"/>
    <w:rsid w:val="00726BC8"/>
    <w:rsid w:val="007275D0"/>
    <w:rsid w:val="00732446"/>
    <w:rsid w:val="00733414"/>
    <w:rsid w:val="007343E0"/>
    <w:rsid w:val="0073526D"/>
    <w:rsid w:val="00735BFC"/>
    <w:rsid w:val="0073629C"/>
    <w:rsid w:val="00737FE1"/>
    <w:rsid w:val="007414CA"/>
    <w:rsid w:val="007425CD"/>
    <w:rsid w:val="007437BD"/>
    <w:rsid w:val="007437DF"/>
    <w:rsid w:val="00743CA6"/>
    <w:rsid w:val="00746216"/>
    <w:rsid w:val="00746D69"/>
    <w:rsid w:val="007520D3"/>
    <w:rsid w:val="007524A9"/>
    <w:rsid w:val="00761336"/>
    <w:rsid w:val="00762B85"/>
    <w:rsid w:val="00762CE9"/>
    <w:rsid w:val="00763167"/>
    <w:rsid w:val="00764EC5"/>
    <w:rsid w:val="00766DC1"/>
    <w:rsid w:val="0077249C"/>
    <w:rsid w:val="00773BE1"/>
    <w:rsid w:val="00777943"/>
    <w:rsid w:val="00780664"/>
    <w:rsid w:val="007832B7"/>
    <w:rsid w:val="0078348A"/>
    <w:rsid w:val="0078565B"/>
    <w:rsid w:val="00786817"/>
    <w:rsid w:val="00786FA1"/>
    <w:rsid w:val="00790674"/>
    <w:rsid w:val="0079096D"/>
    <w:rsid w:val="0079099B"/>
    <w:rsid w:val="0079191A"/>
    <w:rsid w:val="00793B03"/>
    <w:rsid w:val="00794273"/>
    <w:rsid w:val="0079502B"/>
    <w:rsid w:val="00795032"/>
    <w:rsid w:val="007A0824"/>
    <w:rsid w:val="007A0AC9"/>
    <w:rsid w:val="007A13C3"/>
    <w:rsid w:val="007A29E1"/>
    <w:rsid w:val="007A71BA"/>
    <w:rsid w:val="007A7ACC"/>
    <w:rsid w:val="007B0DE0"/>
    <w:rsid w:val="007B2DCD"/>
    <w:rsid w:val="007B55AA"/>
    <w:rsid w:val="007C00A8"/>
    <w:rsid w:val="007C0137"/>
    <w:rsid w:val="007C02F4"/>
    <w:rsid w:val="007C0D0C"/>
    <w:rsid w:val="007C0D8D"/>
    <w:rsid w:val="007C0D9A"/>
    <w:rsid w:val="007C2BE6"/>
    <w:rsid w:val="007C33FA"/>
    <w:rsid w:val="007C3FD9"/>
    <w:rsid w:val="007C4AE3"/>
    <w:rsid w:val="007C50BB"/>
    <w:rsid w:val="007C6A2D"/>
    <w:rsid w:val="007C6E7E"/>
    <w:rsid w:val="007D1DC9"/>
    <w:rsid w:val="007D33B6"/>
    <w:rsid w:val="007D4954"/>
    <w:rsid w:val="007D5A84"/>
    <w:rsid w:val="007D5CE3"/>
    <w:rsid w:val="007D5ED7"/>
    <w:rsid w:val="007D6CF5"/>
    <w:rsid w:val="007D7016"/>
    <w:rsid w:val="007D7047"/>
    <w:rsid w:val="007E0BEA"/>
    <w:rsid w:val="007E1BAA"/>
    <w:rsid w:val="007E1E37"/>
    <w:rsid w:val="007E1EE6"/>
    <w:rsid w:val="007E2C70"/>
    <w:rsid w:val="007E7AAB"/>
    <w:rsid w:val="007E7D2D"/>
    <w:rsid w:val="007F1B96"/>
    <w:rsid w:val="007F266D"/>
    <w:rsid w:val="007F2A87"/>
    <w:rsid w:val="007F2C26"/>
    <w:rsid w:val="007F360E"/>
    <w:rsid w:val="007F538D"/>
    <w:rsid w:val="007F648E"/>
    <w:rsid w:val="007F6A15"/>
    <w:rsid w:val="008002C0"/>
    <w:rsid w:val="00803459"/>
    <w:rsid w:val="0080501B"/>
    <w:rsid w:val="008052A3"/>
    <w:rsid w:val="00805370"/>
    <w:rsid w:val="00806EAA"/>
    <w:rsid w:val="0080754D"/>
    <w:rsid w:val="00807944"/>
    <w:rsid w:val="00807D97"/>
    <w:rsid w:val="0081048A"/>
    <w:rsid w:val="0081116F"/>
    <w:rsid w:val="00811594"/>
    <w:rsid w:val="008123B5"/>
    <w:rsid w:val="00812A66"/>
    <w:rsid w:val="00813A54"/>
    <w:rsid w:val="00816D3D"/>
    <w:rsid w:val="00817C2C"/>
    <w:rsid w:val="00824841"/>
    <w:rsid w:val="00825C56"/>
    <w:rsid w:val="00826240"/>
    <w:rsid w:val="00826FFF"/>
    <w:rsid w:val="00830B0E"/>
    <w:rsid w:val="0083192A"/>
    <w:rsid w:val="00831C35"/>
    <w:rsid w:val="00832252"/>
    <w:rsid w:val="00832734"/>
    <w:rsid w:val="0084137B"/>
    <w:rsid w:val="00843153"/>
    <w:rsid w:val="008439B7"/>
    <w:rsid w:val="00845557"/>
    <w:rsid w:val="00846E36"/>
    <w:rsid w:val="0085011B"/>
    <w:rsid w:val="0085114C"/>
    <w:rsid w:val="00851FDA"/>
    <w:rsid w:val="00854044"/>
    <w:rsid w:val="00855ACF"/>
    <w:rsid w:val="00856CA8"/>
    <w:rsid w:val="0085739C"/>
    <w:rsid w:val="00857A2A"/>
    <w:rsid w:val="00860455"/>
    <w:rsid w:val="00861C92"/>
    <w:rsid w:val="00861F19"/>
    <w:rsid w:val="00862343"/>
    <w:rsid w:val="00866FBA"/>
    <w:rsid w:val="008678DD"/>
    <w:rsid w:val="00867DFE"/>
    <w:rsid w:val="00871038"/>
    <w:rsid w:val="008715BA"/>
    <w:rsid w:val="00871DD7"/>
    <w:rsid w:val="00871EF9"/>
    <w:rsid w:val="0087235D"/>
    <w:rsid w:val="00874F40"/>
    <w:rsid w:val="0087512A"/>
    <w:rsid w:val="0087537D"/>
    <w:rsid w:val="00875E09"/>
    <w:rsid w:val="008764D9"/>
    <w:rsid w:val="008768B6"/>
    <w:rsid w:val="00876F15"/>
    <w:rsid w:val="00876F61"/>
    <w:rsid w:val="008779A8"/>
    <w:rsid w:val="00877B6E"/>
    <w:rsid w:val="00883F54"/>
    <w:rsid w:val="008843C9"/>
    <w:rsid w:val="008857FA"/>
    <w:rsid w:val="00891460"/>
    <w:rsid w:val="008923E5"/>
    <w:rsid w:val="0089278A"/>
    <w:rsid w:val="008934B4"/>
    <w:rsid w:val="008936B6"/>
    <w:rsid w:val="00894709"/>
    <w:rsid w:val="00897D72"/>
    <w:rsid w:val="008A0A7C"/>
    <w:rsid w:val="008A0AB7"/>
    <w:rsid w:val="008A0ECB"/>
    <w:rsid w:val="008A127B"/>
    <w:rsid w:val="008A283E"/>
    <w:rsid w:val="008A3857"/>
    <w:rsid w:val="008A4C9D"/>
    <w:rsid w:val="008A76D8"/>
    <w:rsid w:val="008B29D4"/>
    <w:rsid w:val="008B34BA"/>
    <w:rsid w:val="008B555C"/>
    <w:rsid w:val="008B6EFA"/>
    <w:rsid w:val="008B71C9"/>
    <w:rsid w:val="008B74F4"/>
    <w:rsid w:val="008B77C1"/>
    <w:rsid w:val="008B7DD5"/>
    <w:rsid w:val="008C0969"/>
    <w:rsid w:val="008C098D"/>
    <w:rsid w:val="008C1D3C"/>
    <w:rsid w:val="008C2E5F"/>
    <w:rsid w:val="008C2EBD"/>
    <w:rsid w:val="008C5323"/>
    <w:rsid w:val="008C67FD"/>
    <w:rsid w:val="008C6B5A"/>
    <w:rsid w:val="008C6E11"/>
    <w:rsid w:val="008C7818"/>
    <w:rsid w:val="008D1143"/>
    <w:rsid w:val="008D4A37"/>
    <w:rsid w:val="008D760D"/>
    <w:rsid w:val="008E2D10"/>
    <w:rsid w:val="008E5694"/>
    <w:rsid w:val="008E5ED7"/>
    <w:rsid w:val="008E6DD1"/>
    <w:rsid w:val="008F09A2"/>
    <w:rsid w:val="008F0B1E"/>
    <w:rsid w:val="008F25D3"/>
    <w:rsid w:val="008F38A6"/>
    <w:rsid w:val="008F3AAC"/>
    <w:rsid w:val="008F3C95"/>
    <w:rsid w:val="008F3CBF"/>
    <w:rsid w:val="008F7BCB"/>
    <w:rsid w:val="00900829"/>
    <w:rsid w:val="00901045"/>
    <w:rsid w:val="00901A38"/>
    <w:rsid w:val="009025D1"/>
    <w:rsid w:val="009025FF"/>
    <w:rsid w:val="009049F0"/>
    <w:rsid w:val="00904BFD"/>
    <w:rsid w:val="00905D65"/>
    <w:rsid w:val="0090732D"/>
    <w:rsid w:val="00910453"/>
    <w:rsid w:val="00911240"/>
    <w:rsid w:val="00911D96"/>
    <w:rsid w:val="0091248A"/>
    <w:rsid w:val="00913F50"/>
    <w:rsid w:val="00915323"/>
    <w:rsid w:val="0091614C"/>
    <w:rsid w:val="00916B2E"/>
    <w:rsid w:val="009170C1"/>
    <w:rsid w:val="00921BA0"/>
    <w:rsid w:val="0092488E"/>
    <w:rsid w:val="009250C0"/>
    <w:rsid w:val="00925C3C"/>
    <w:rsid w:val="0092645C"/>
    <w:rsid w:val="00927869"/>
    <w:rsid w:val="00931CF0"/>
    <w:rsid w:val="009342C0"/>
    <w:rsid w:val="009347FF"/>
    <w:rsid w:val="009364AD"/>
    <w:rsid w:val="00937F91"/>
    <w:rsid w:val="009415A4"/>
    <w:rsid w:val="00941DFC"/>
    <w:rsid w:val="00942282"/>
    <w:rsid w:val="009430A7"/>
    <w:rsid w:val="00943756"/>
    <w:rsid w:val="009469D6"/>
    <w:rsid w:val="0095227C"/>
    <w:rsid w:val="00955E06"/>
    <w:rsid w:val="00956691"/>
    <w:rsid w:val="00957BF5"/>
    <w:rsid w:val="009605EF"/>
    <w:rsid w:val="00960D99"/>
    <w:rsid w:val="00961F2C"/>
    <w:rsid w:val="00962CA3"/>
    <w:rsid w:val="00964730"/>
    <w:rsid w:val="0096516B"/>
    <w:rsid w:val="00966A25"/>
    <w:rsid w:val="009670D3"/>
    <w:rsid w:val="0096792A"/>
    <w:rsid w:val="00967F52"/>
    <w:rsid w:val="00970389"/>
    <w:rsid w:val="009722F8"/>
    <w:rsid w:val="00973F35"/>
    <w:rsid w:val="00974112"/>
    <w:rsid w:val="0097656B"/>
    <w:rsid w:val="00976B21"/>
    <w:rsid w:val="00977289"/>
    <w:rsid w:val="0097758F"/>
    <w:rsid w:val="009818D4"/>
    <w:rsid w:val="00983448"/>
    <w:rsid w:val="009840B6"/>
    <w:rsid w:val="00984F9F"/>
    <w:rsid w:val="00984FBB"/>
    <w:rsid w:val="009851CF"/>
    <w:rsid w:val="00985C2A"/>
    <w:rsid w:val="0098650A"/>
    <w:rsid w:val="009868A5"/>
    <w:rsid w:val="00986906"/>
    <w:rsid w:val="0098721D"/>
    <w:rsid w:val="009879A9"/>
    <w:rsid w:val="00990D4B"/>
    <w:rsid w:val="00993952"/>
    <w:rsid w:val="00994488"/>
    <w:rsid w:val="009949D0"/>
    <w:rsid w:val="00994F58"/>
    <w:rsid w:val="009959EA"/>
    <w:rsid w:val="00995AD2"/>
    <w:rsid w:val="00997165"/>
    <w:rsid w:val="009977FF"/>
    <w:rsid w:val="00997823"/>
    <w:rsid w:val="009A041C"/>
    <w:rsid w:val="009A0683"/>
    <w:rsid w:val="009A08C7"/>
    <w:rsid w:val="009A1D87"/>
    <w:rsid w:val="009A479F"/>
    <w:rsid w:val="009A54AA"/>
    <w:rsid w:val="009A5855"/>
    <w:rsid w:val="009A5CC7"/>
    <w:rsid w:val="009A6A3B"/>
    <w:rsid w:val="009A7C67"/>
    <w:rsid w:val="009A7EA8"/>
    <w:rsid w:val="009B0519"/>
    <w:rsid w:val="009B23C9"/>
    <w:rsid w:val="009B2E05"/>
    <w:rsid w:val="009B34BE"/>
    <w:rsid w:val="009B6248"/>
    <w:rsid w:val="009B65BB"/>
    <w:rsid w:val="009B6CE8"/>
    <w:rsid w:val="009C1330"/>
    <w:rsid w:val="009C50B5"/>
    <w:rsid w:val="009C5898"/>
    <w:rsid w:val="009C7245"/>
    <w:rsid w:val="009D1201"/>
    <w:rsid w:val="009D138D"/>
    <w:rsid w:val="009D2E07"/>
    <w:rsid w:val="009D3712"/>
    <w:rsid w:val="009D4165"/>
    <w:rsid w:val="009D44D5"/>
    <w:rsid w:val="009D5153"/>
    <w:rsid w:val="009E0A33"/>
    <w:rsid w:val="009E1837"/>
    <w:rsid w:val="009E1FAD"/>
    <w:rsid w:val="009E74AF"/>
    <w:rsid w:val="009F3713"/>
    <w:rsid w:val="009F4571"/>
    <w:rsid w:val="009F681F"/>
    <w:rsid w:val="00A00D00"/>
    <w:rsid w:val="00A01A47"/>
    <w:rsid w:val="00A0270B"/>
    <w:rsid w:val="00A02B5E"/>
    <w:rsid w:val="00A03481"/>
    <w:rsid w:val="00A05245"/>
    <w:rsid w:val="00A05A6F"/>
    <w:rsid w:val="00A06253"/>
    <w:rsid w:val="00A1006D"/>
    <w:rsid w:val="00A10F2F"/>
    <w:rsid w:val="00A12DEA"/>
    <w:rsid w:val="00A1329C"/>
    <w:rsid w:val="00A1369C"/>
    <w:rsid w:val="00A14348"/>
    <w:rsid w:val="00A143CB"/>
    <w:rsid w:val="00A147CD"/>
    <w:rsid w:val="00A157F9"/>
    <w:rsid w:val="00A17995"/>
    <w:rsid w:val="00A24610"/>
    <w:rsid w:val="00A2464F"/>
    <w:rsid w:val="00A26CF6"/>
    <w:rsid w:val="00A33462"/>
    <w:rsid w:val="00A33856"/>
    <w:rsid w:val="00A34F9B"/>
    <w:rsid w:val="00A35347"/>
    <w:rsid w:val="00A370DD"/>
    <w:rsid w:val="00A40533"/>
    <w:rsid w:val="00A415C0"/>
    <w:rsid w:val="00A41E2D"/>
    <w:rsid w:val="00A41E9A"/>
    <w:rsid w:val="00A42E3A"/>
    <w:rsid w:val="00A431DB"/>
    <w:rsid w:val="00A437D7"/>
    <w:rsid w:val="00A4535D"/>
    <w:rsid w:val="00A45D23"/>
    <w:rsid w:val="00A46F1F"/>
    <w:rsid w:val="00A4706D"/>
    <w:rsid w:val="00A47557"/>
    <w:rsid w:val="00A47590"/>
    <w:rsid w:val="00A51A6F"/>
    <w:rsid w:val="00A52C1B"/>
    <w:rsid w:val="00A55BC6"/>
    <w:rsid w:val="00A6048B"/>
    <w:rsid w:val="00A605B8"/>
    <w:rsid w:val="00A61DD7"/>
    <w:rsid w:val="00A640A5"/>
    <w:rsid w:val="00A64FE2"/>
    <w:rsid w:val="00A66E0C"/>
    <w:rsid w:val="00A67090"/>
    <w:rsid w:val="00A7024D"/>
    <w:rsid w:val="00A70663"/>
    <w:rsid w:val="00A714F0"/>
    <w:rsid w:val="00A717DD"/>
    <w:rsid w:val="00A72DD9"/>
    <w:rsid w:val="00A72EC1"/>
    <w:rsid w:val="00A75299"/>
    <w:rsid w:val="00A76DD3"/>
    <w:rsid w:val="00A8030D"/>
    <w:rsid w:val="00A80658"/>
    <w:rsid w:val="00A8201E"/>
    <w:rsid w:val="00A83B8C"/>
    <w:rsid w:val="00A86463"/>
    <w:rsid w:val="00A86E37"/>
    <w:rsid w:val="00A8759D"/>
    <w:rsid w:val="00A90E68"/>
    <w:rsid w:val="00A92DE5"/>
    <w:rsid w:val="00A9304B"/>
    <w:rsid w:val="00A934A2"/>
    <w:rsid w:val="00A95BA8"/>
    <w:rsid w:val="00A95E60"/>
    <w:rsid w:val="00A97A65"/>
    <w:rsid w:val="00AA001F"/>
    <w:rsid w:val="00AA12AE"/>
    <w:rsid w:val="00AA46CA"/>
    <w:rsid w:val="00AA4E09"/>
    <w:rsid w:val="00AA58A1"/>
    <w:rsid w:val="00AA5DCB"/>
    <w:rsid w:val="00AA6B84"/>
    <w:rsid w:val="00AA6CC7"/>
    <w:rsid w:val="00AB06E5"/>
    <w:rsid w:val="00AB0B0A"/>
    <w:rsid w:val="00AB4680"/>
    <w:rsid w:val="00AB5777"/>
    <w:rsid w:val="00AB6967"/>
    <w:rsid w:val="00AC09BA"/>
    <w:rsid w:val="00AC35FF"/>
    <w:rsid w:val="00AC41B2"/>
    <w:rsid w:val="00AC4297"/>
    <w:rsid w:val="00AC578A"/>
    <w:rsid w:val="00AC64FC"/>
    <w:rsid w:val="00AC69D1"/>
    <w:rsid w:val="00AC7829"/>
    <w:rsid w:val="00AD0C1A"/>
    <w:rsid w:val="00AD2254"/>
    <w:rsid w:val="00AD2324"/>
    <w:rsid w:val="00AD3818"/>
    <w:rsid w:val="00AD3D8A"/>
    <w:rsid w:val="00AD4913"/>
    <w:rsid w:val="00AD5564"/>
    <w:rsid w:val="00AD6A67"/>
    <w:rsid w:val="00AD76B8"/>
    <w:rsid w:val="00AE2556"/>
    <w:rsid w:val="00AE2BE0"/>
    <w:rsid w:val="00AE3054"/>
    <w:rsid w:val="00AE4D31"/>
    <w:rsid w:val="00AE5584"/>
    <w:rsid w:val="00AE5ED5"/>
    <w:rsid w:val="00AE6EB6"/>
    <w:rsid w:val="00AE7DA6"/>
    <w:rsid w:val="00AF0A58"/>
    <w:rsid w:val="00AF1D1E"/>
    <w:rsid w:val="00AF2736"/>
    <w:rsid w:val="00AF31CC"/>
    <w:rsid w:val="00AF42DE"/>
    <w:rsid w:val="00AF4496"/>
    <w:rsid w:val="00AF4AEE"/>
    <w:rsid w:val="00AF6631"/>
    <w:rsid w:val="00B004BE"/>
    <w:rsid w:val="00B00C09"/>
    <w:rsid w:val="00B00D20"/>
    <w:rsid w:val="00B01F6D"/>
    <w:rsid w:val="00B0317D"/>
    <w:rsid w:val="00B04675"/>
    <w:rsid w:val="00B06B11"/>
    <w:rsid w:val="00B072B1"/>
    <w:rsid w:val="00B15800"/>
    <w:rsid w:val="00B16594"/>
    <w:rsid w:val="00B222A1"/>
    <w:rsid w:val="00B233FD"/>
    <w:rsid w:val="00B24AB3"/>
    <w:rsid w:val="00B25F4D"/>
    <w:rsid w:val="00B343F1"/>
    <w:rsid w:val="00B35999"/>
    <w:rsid w:val="00B4011C"/>
    <w:rsid w:val="00B410BA"/>
    <w:rsid w:val="00B42AD7"/>
    <w:rsid w:val="00B44856"/>
    <w:rsid w:val="00B44DDE"/>
    <w:rsid w:val="00B45047"/>
    <w:rsid w:val="00B46107"/>
    <w:rsid w:val="00B46386"/>
    <w:rsid w:val="00B47055"/>
    <w:rsid w:val="00B5128D"/>
    <w:rsid w:val="00B51DAA"/>
    <w:rsid w:val="00B52ACF"/>
    <w:rsid w:val="00B562E7"/>
    <w:rsid w:val="00B57A89"/>
    <w:rsid w:val="00B601F4"/>
    <w:rsid w:val="00B60CBA"/>
    <w:rsid w:val="00B61360"/>
    <w:rsid w:val="00B618E3"/>
    <w:rsid w:val="00B6194D"/>
    <w:rsid w:val="00B61B5F"/>
    <w:rsid w:val="00B63531"/>
    <w:rsid w:val="00B66F3F"/>
    <w:rsid w:val="00B701A3"/>
    <w:rsid w:val="00B7182E"/>
    <w:rsid w:val="00B737DE"/>
    <w:rsid w:val="00B74793"/>
    <w:rsid w:val="00B74C7E"/>
    <w:rsid w:val="00B74E17"/>
    <w:rsid w:val="00B75FB2"/>
    <w:rsid w:val="00B823AA"/>
    <w:rsid w:val="00B832F0"/>
    <w:rsid w:val="00B840CD"/>
    <w:rsid w:val="00B8721B"/>
    <w:rsid w:val="00B87BB4"/>
    <w:rsid w:val="00B92946"/>
    <w:rsid w:val="00B92EEC"/>
    <w:rsid w:val="00B94824"/>
    <w:rsid w:val="00B94B41"/>
    <w:rsid w:val="00B9579A"/>
    <w:rsid w:val="00B95BF2"/>
    <w:rsid w:val="00B9652C"/>
    <w:rsid w:val="00B978D7"/>
    <w:rsid w:val="00BA45DB"/>
    <w:rsid w:val="00BA47BF"/>
    <w:rsid w:val="00BA4ABB"/>
    <w:rsid w:val="00BA4D0F"/>
    <w:rsid w:val="00BA4DDB"/>
    <w:rsid w:val="00BA518A"/>
    <w:rsid w:val="00BA59E5"/>
    <w:rsid w:val="00BA5E00"/>
    <w:rsid w:val="00BA69F0"/>
    <w:rsid w:val="00BA6B01"/>
    <w:rsid w:val="00BA6BD4"/>
    <w:rsid w:val="00BA7B79"/>
    <w:rsid w:val="00BB28B0"/>
    <w:rsid w:val="00BB2D01"/>
    <w:rsid w:val="00BB385B"/>
    <w:rsid w:val="00BB3B4D"/>
    <w:rsid w:val="00BB403E"/>
    <w:rsid w:val="00BB4148"/>
    <w:rsid w:val="00BB4623"/>
    <w:rsid w:val="00BB58B6"/>
    <w:rsid w:val="00BB6A16"/>
    <w:rsid w:val="00BB7E1F"/>
    <w:rsid w:val="00BC0056"/>
    <w:rsid w:val="00BC53F0"/>
    <w:rsid w:val="00BC6064"/>
    <w:rsid w:val="00BD0A03"/>
    <w:rsid w:val="00BD106F"/>
    <w:rsid w:val="00BD1093"/>
    <w:rsid w:val="00BD2463"/>
    <w:rsid w:val="00BD4A2C"/>
    <w:rsid w:val="00BD6679"/>
    <w:rsid w:val="00BD6D4A"/>
    <w:rsid w:val="00BE03A3"/>
    <w:rsid w:val="00BE11B9"/>
    <w:rsid w:val="00BE1AD0"/>
    <w:rsid w:val="00BE2C3A"/>
    <w:rsid w:val="00BE46FF"/>
    <w:rsid w:val="00BE563F"/>
    <w:rsid w:val="00BE5D7B"/>
    <w:rsid w:val="00BE5F62"/>
    <w:rsid w:val="00BF05E4"/>
    <w:rsid w:val="00BF2378"/>
    <w:rsid w:val="00BF4184"/>
    <w:rsid w:val="00BF43A6"/>
    <w:rsid w:val="00BF4601"/>
    <w:rsid w:val="00C01605"/>
    <w:rsid w:val="00C01CD8"/>
    <w:rsid w:val="00C0218E"/>
    <w:rsid w:val="00C02927"/>
    <w:rsid w:val="00C0601E"/>
    <w:rsid w:val="00C11B66"/>
    <w:rsid w:val="00C11B9E"/>
    <w:rsid w:val="00C11CDE"/>
    <w:rsid w:val="00C1383B"/>
    <w:rsid w:val="00C14672"/>
    <w:rsid w:val="00C14E00"/>
    <w:rsid w:val="00C15CA2"/>
    <w:rsid w:val="00C16846"/>
    <w:rsid w:val="00C179FA"/>
    <w:rsid w:val="00C2104F"/>
    <w:rsid w:val="00C25B4D"/>
    <w:rsid w:val="00C278FD"/>
    <w:rsid w:val="00C27AF5"/>
    <w:rsid w:val="00C27E82"/>
    <w:rsid w:val="00C30592"/>
    <w:rsid w:val="00C315C3"/>
    <w:rsid w:val="00C31873"/>
    <w:rsid w:val="00C31D30"/>
    <w:rsid w:val="00C325A7"/>
    <w:rsid w:val="00C3387A"/>
    <w:rsid w:val="00C33EEB"/>
    <w:rsid w:val="00C344DC"/>
    <w:rsid w:val="00C350FC"/>
    <w:rsid w:val="00C35C0D"/>
    <w:rsid w:val="00C412EA"/>
    <w:rsid w:val="00C421A2"/>
    <w:rsid w:val="00C427BA"/>
    <w:rsid w:val="00C439D5"/>
    <w:rsid w:val="00C4524E"/>
    <w:rsid w:val="00C46D50"/>
    <w:rsid w:val="00C509DB"/>
    <w:rsid w:val="00C50F25"/>
    <w:rsid w:val="00C519C3"/>
    <w:rsid w:val="00C5266D"/>
    <w:rsid w:val="00C532D4"/>
    <w:rsid w:val="00C5384E"/>
    <w:rsid w:val="00C53902"/>
    <w:rsid w:val="00C54B29"/>
    <w:rsid w:val="00C5658A"/>
    <w:rsid w:val="00C56C13"/>
    <w:rsid w:val="00C60433"/>
    <w:rsid w:val="00C60773"/>
    <w:rsid w:val="00C625A4"/>
    <w:rsid w:val="00C648C9"/>
    <w:rsid w:val="00C66D59"/>
    <w:rsid w:val="00C672F1"/>
    <w:rsid w:val="00C70B35"/>
    <w:rsid w:val="00C71746"/>
    <w:rsid w:val="00C71F71"/>
    <w:rsid w:val="00C727FC"/>
    <w:rsid w:val="00C72FD1"/>
    <w:rsid w:val="00C730EE"/>
    <w:rsid w:val="00C744C5"/>
    <w:rsid w:val="00C746B8"/>
    <w:rsid w:val="00C75AAE"/>
    <w:rsid w:val="00C770A9"/>
    <w:rsid w:val="00C82318"/>
    <w:rsid w:val="00C83A06"/>
    <w:rsid w:val="00C84AC6"/>
    <w:rsid w:val="00C84E77"/>
    <w:rsid w:val="00C851D9"/>
    <w:rsid w:val="00C8555C"/>
    <w:rsid w:val="00C85C0B"/>
    <w:rsid w:val="00C85F07"/>
    <w:rsid w:val="00C86C79"/>
    <w:rsid w:val="00C877A2"/>
    <w:rsid w:val="00C87A9B"/>
    <w:rsid w:val="00C90A9E"/>
    <w:rsid w:val="00C92471"/>
    <w:rsid w:val="00C93B0C"/>
    <w:rsid w:val="00C93F84"/>
    <w:rsid w:val="00C943BD"/>
    <w:rsid w:val="00C957F8"/>
    <w:rsid w:val="00C9676E"/>
    <w:rsid w:val="00CA3CB3"/>
    <w:rsid w:val="00CA69E8"/>
    <w:rsid w:val="00CA7F4D"/>
    <w:rsid w:val="00CB08FD"/>
    <w:rsid w:val="00CB18DF"/>
    <w:rsid w:val="00CC02F6"/>
    <w:rsid w:val="00CC0F55"/>
    <w:rsid w:val="00CC2241"/>
    <w:rsid w:val="00CC2864"/>
    <w:rsid w:val="00CC2E20"/>
    <w:rsid w:val="00CC2EDD"/>
    <w:rsid w:val="00CC2EED"/>
    <w:rsid w:val="00CC346C"/>
    <w:rsid w:val="00CC4135"/>
    <w:rsid w:val="00CC60D3"/>
    <w:rsid w:val="00CC6A14"/>
    <w:rsid w:val="00CC6C02"/>
    <w:rsid w:val="00CC78B3"/>
    <w:rsid w:val="00CD14D3"/>
    <w:rsid w:val="00CD256B"/>
    <w:rsid w:val="00CD35AC"/>
    <w:rsid w:val="00CD3729"/>
    <w:rsid w:val="00CD4160"/>
    <w:rsid w:val="00CD448B"/>
    <w:rsid w:val="00CD54F1"/>
    <w:rsid w:val="00CD6E39"/>
    <w:rsid w:val="00CE167E"/>
    <w:rsid w:val="00CE6065"/>
    <w:rsid w:val="00CE73A5"/>
    <w:rsid w:val="00CF059C"/>
    <w:rsid w:val="00CF3E3B"/>
    <w:rsid w:val="00CF5CBA"/>
    <w:rsid w:val="00CF6437"/>
    <w:rsid w:val="00CF6C18"/>
    <w:rsid w:val="00CF6C45"/>
    <w:rsid w:val="00CF6E91"/>
    <w:rsid w:val="00D01C3B"/>
    <w:rsid w:val="00D020C9"/>
    <w:rsid w:val="00D02984"/>
    <w:rsid w:val="00D02CBF"/>
    <w:rsid w:val="00D068F0"/>
    <w:rsid w:val="00D0694C"/>
    <w:rsid w:val="00D10295"/>
    <w:rsid w:val="00D10DD2"/>
    <w:rsid w:val="00D150AB"/>
    <w:rsid w:val="00D160F9"/>
    <w:rsid w:val="00D16ED4"/>
    <w:rsid w:val="00D172A2"/>
    <w:rsid w:val="00D22503"/>
    <w:rsid w:val="00D249E5"/>
    <w:rsid w:val="00D27122"/>
    <w:rsid w:val="00D3006C"/>
    <w:rsid w:val="00D30F00"/>
    <w:rsid w:val="00D32C59"/>
    <w:rsid w:val="00D33BA6"/>
    <w:rsid w:val="00D36BD5"/>
    <w:rsid w:val="00D3778E"/>
    <w:rsid w:val="00D41D92"/>
    <w:rsid w:val="00D4464E"/>
    <w:rsid w:val="00D4495F"/>
    <w:rsid w:val="00D44D0D"/>
    <w:rsid w:val="00D45A4B"/>
    <w:rsid w:val="00D4620B"/>
    <w:rsid w:val="00D466AF"/>
    <w:rsid w:val="00D4793D"/>
    <w:rsid w:val="00D51825"/>
    <w:rsid w:val="00D51A75"/>
    <w:rsid w:val="00D51A8B"/>
    <w:rsid w:val="00D53C41"/>
    <w:rsid w:val="00D53F4B"/>
    <w:rsid w:val="00D54737"/>
    <w:rsid w:val="00D5552A"/>
    <w:rsid w:val="00D55F03"/>
    <w:rsid w:val="00D5784B"/>
    <w:rsid w:val="00D604F2"/>
    <w:rsid w:val="00D60DFB"/>
    <w:rsid w:val="00D635FE"/>
    <w:rsid w:val="00D64179"/>
    <w:rsid w:val="00D65865"/>
    <w:rsid w:val="00D70953"/>
    <w:rsid w:val="00D72886"/>
    <w:rsid w:val="00D74FE9"/>
    <w:rsid w:val="00D80A7B"/>
    <w:rsid w:val="00D810A5"/>
    <w:rsid w:val="00D81597"/>
    <w:rsid w:val="00D834E7"/>
    <w:rsid w:val="00D8357E"/>
    <w:rsid w:val="00D83847"/>
    <w:rsid w:val="00D83C1F"/>
    <w:rsid w:val="00D841B8"/>
    <w:rsid w:val="00D85AD7"/>
    <w:rsid w:val="00D85B68"/>
    <w:rsid w:val="00D86F50"/>
    <w:rsid w:val="00D87DA5"/>
    <w:rsid w:val="00D87F77"/>
    <w:rsid w:val="00D91157"/>
    <w:rsid w:val="00D929DD"/>
    <w:rsid w:val="00D929F9"/>
    <w:rsid w:val="00D92C29"/>
    <w:rsid w:val="00D93E73"/>
    <w:rsid w:val="00D9490A"/>
    <w:rsid w:val="00D9510E"/>
    <w:rsid w:val="00D95243"/>
    <w:rsid w:val="00D96760"/>
    <w:rsid w:val="00D971E5"/>
    <w:rsid w:val="00DA1FA6"/>
    <w:rsid w:val="00DA384D"/>
    <w:rsid w:val="00DA5878"/>
    <w:rsid w:val="00DA6121"/>
    <w:rsid w:val="00DA6B48"/>
    <w:rsid w:val="00DA6B74"/>
    <w:rsid w:val="00DA7640"/>
    <w:rsid w:val="00DA7D6E"/>
    <w:rsid w:val="00DB1AA0"/>
    <w:rsid w:val="00DB4E1D"/>
    <w:rsid w:val="00DB7155"/>
    <w:rsid w:val="00DB778D"/>
    <w:rsid w:val="00DB7F3D"/>
    <w:rsid w:val="00DC423E"/>
    <w:rsid w:val="00DC6AA6"/>
    <w:rsid w:val="00DC7D13"/>
    <w:rsid w:val="00DD0999"/>
    <w:rsid w:val="00DD1700"/>
    <w:rsid w:val="00DD26BE"/>
    <w:rsid w:val="00DD38D4"/>
    <w:rsid w:val="00DD5F6C"/>
    <w:rsid w:val="00DE185C"/>
    <w:rsid w:val="00DE276F"/>
    <w:rsid w:val="00DE4CDB"/>
    <w:rsid w:val="00DE5114"/>
    <w:rsid w:val="00DE6E6E"/>
    <w:rsid w:val="00DF0104"/>
    <w:rsid w:val="00DF3B76"/>
    <w:rsid w:val="00DF47E7"/>
    <w:rsid w:val="00DF7B4B"/>
    <w:rsid w:val="00E03073"/>
    <w:rsid w:val="00E0319E"/>
    <w:rsid w:val="00E031FF"/>
    <w:rsid w:val="00E035EC"/>
    <w:rsid w:val="00E04252"/>
    <w:rsid w:val="00E105B7"/>
    <w:rsid w:val="00E10E80"/>
    <w:rsid w:val="00E110BB"/>
    <w:rsid w:val="00E11176"/>
    <w:rsid w:val="00E1123D"/>
    <w:rsid w:val="00E11943"/>
    <w:rsid w:val="00E1401E"/>
    <w:rsid w:val="00E1657F"/>
    <w:rsid w:val="00E16BA4"/>
    <w:rsid w:val="00E16F01"/>
    <w:rsid w:val="00E17D84"/>
    <w:rsid w:val="00E20993"/>
    <w:rsid w:val="00E226F0"/>
    <w:rsid w:val="00E22752"/>
    <w:rsid w:val="00E23AF7"/>
    <w:rsid w:val="00E26096"/>
    <w:rsid w:val="00E31BC1"/>
    <w:rsid w:val="00E32642"/>
    <w:rsid w:val="00E32906"/>
    <w:rsid w:val="00E33615"/>
    <w:rsid w:val="00E35DA9"/>
    <w:rsid w:val="00E37066"/>
    <w:rsid w:val="00E37AD3"/>
    <w:rsid w:val="00E40119"/>
    <w:rsid w:val="00E429FF"/>
    <w:rsid w:val="00E4421A"/>
    <w:rsid w:val="00E443E2"/>
    <w:rsid w:val="00E4502D"/>
    <w:rsid w:val="00E473EF"/>
    <w:rsid w:val="00E479B2"/>
    <w:rsid w:val="00E50250"/>
    <w:rsid w:val="00E510DF"/>
    <w:rsid w:val="00E55B7E"/>
    <w:rsid w:val="00E6004D"/>
    <w:rsid w:val="00E61236"/>
    <w:rsid w:val="00E63D9D"/>
    <w:rsid w:val="00E65F00"/>
    <w:rsid w:val="00E6631E"/>
    <w:rsid w:val="00E667A7"/>
    <w:rsid w:val="00E67245"/>
    <w:rsid w:val="00E67B46"/>
    <w:rsid w:val="00E71085"/>
    <w:rsid w:val="00E7119B"/>
    <w:rsid w:val="00E7174E"/>
    <w:rsid w:val="00E724F3"/>
    <w:rsid w:val="00E72660"/>
    <w:rsid w:val="00E75957"/>
    <w:rsid w:val="00E761BD"/>
    <w:rsid w:val="00E76B16"/>
    <w:rsid w:val="00E77B25"/>
    <w:rsid w:val="00E81978"/>
    <w:rsid w:val="00E837B2"/>
    <w:rsid w:val="00E83BAE"/>
    <w:rsid w:val="00E84944"/>
    <w:rsid w:val="00E85074"/>
    <w:rsid w:val="00E865C8"/>
    <w:rsid w:val="00E936D4"/>
    <w:rsid w:val="00E9493C"/>
    <w:rsid w:val="00E95FBD"/>
    <w:rsid w:val="00E963CD"/>
    <w:rsid w:val="00E96747"/>
    <w:rsid w:val="00EA0115"/>
    <w:rsid w:val="00EA1ACF"/>
    <w:rsid w:val="00EA2868"/>
    <w:rsid w:val="00EA3EA0"/>
    <w:rsid w:val="00EA4B4C"/>
    <w:rsid w:val="00EA66AE"/>
    <w:rsid w:val="00EA66D1"/>
    <w:rsid w:val="00EA7077"/>
    <w:rsid w:val="00EB299F"/>
    <w:rsid w:val="00EB4165"/>
    <w:rsid w:val="00EB6741"/>
    <w:rsid w:val="00EB786A"/>
    <w:rsid w:val="00EC333D"/>
    <w:rsid w:val="00EC3ECD"/>
    <w:rsid w:val="00EC42C9"/>
    <w:rsid w:val="00EC44E3"/>
    <w:rsid w:val="00EC5441"/>
    <w:rsid w:val="00EC5F28"/>
    <w:rsid w:val="00EC6887"/>
    <w:rsid w:val="00EC6B15"/>
    <w:rsid w:val="00EC7AD6"/>
    <w:rsid w:val="00ED0520"/>
    <w:rsid w:val="00ED23AE"/>
    <w:rsid w:val="00ED41DE"/>
    <w:rsid w:val="00ED4C8D"/>
    <w:rsid w:val="00ED51FD"/>
    <w:rsid w:val="00ED5908"/>
    <w:rsid w:val="00ED651D"/>
    <w:rsid w:val="00EE03BE"/>
    <w:rsid w:val="00EE08FC"/>
    <w:rsid w:val="00EE3249"/>
    <w:rsid w:val="00EE3A84"/>
    <w:rsid w:val="00EE3F06"/>
    <w:rsid w:val="00EE4BCA"/>
    <w:rsid w:val="00EE4DF2"/>
    <w:rsid w:val="00EE58EF"/>
    <w:rsid w:val="00EF0749"/>
    <w:rsid w:val="00EF16E2"/>
    <w:rsid w:val="00EF2405"/>
    <w:rsid w:val="00EF2EF5"/>
    <w:rsid w:val="00EF3648"/>
    <w:rsid w:val="00EF3E54"/>
    <w:rsid w:val="00EF5295"/>
    <w:rsid w:val="00EF5930"/>
    <w:rsid w:val="00EF61AD"/>
    <w:rsid w:val="00EF6CFF"/>
    <w:rsid w:val="00EF7613"/>
    <w:rsid w:val="00F01749"/>
    <w:rsid w:val="00F017A1"/>
    <w:rsid w:val="00F04770"/>
    <w:rsid w:val="00F07E4A"/>
    <w:rsid w:val="00F07FBC"/>
    <w:rsid w:val="00F10B7D"/>
    <w:rsid w:val="00F1100E"/>
    <w:rsid w:val="00F2002E"/>
    <w:rsid w:val="00F216FC"/>
    <w:rsid w:val="00F22880"/>
    <w:rsid w:val="00F2627C"/>
    <w:rsid w:val="00F26D12"/>
    <w:rsid w:val="00F2722B"/>
    <w:rsid w:val="00F27D68"/>
    <w:rsid w:val="00F31280"/>
    <w:rsid w:val="00F328EF"/>
    <w:rsid w:val="00F32D7D"/>
    <w:rsid w:val="00F3388B"/>
    <w:rsid w:val="00F33B8D"/>
    <w:rsid w:val="00F347A0"/>
    <w:rsid w:val="00F34914"/>
    <w:rsid w:val="00F35771"/>
    <w:rsid w:val="00F35A05"/>
    <w:rsid w:val="00F377D1"/>
    <w:rsid w:val="00F379B7"/>
    <w:rsid w:val="00F37C95"/>
    <w:rsid w:val="00F4082D"/>
    <w:rsid w:val="00F42939"/>
    <w:rsid w:val="00F44EB9"/>
    <w:rsid w:val="00F44FB0"/>
    <w:rsid w:val="00F460AA"/>
    <w:rsid w:val="00F46D2D"/>
    <w:rsid w:val="00F47F9C"/>
    <w:rsid w:val="00F50F9E"/>
    <w:rsid w:val="00F52091"/>
    <w:rsid w:val="00F52250"/>
    <w:rsid w:val="00F525FA"/>
    <w:rsid w:val="00F54902"/>
    <w:rsid w:val="00F55C65"/>
    <w:rsid w:val="00F568DE"/>
    <w:rsid w:val="00F569D5"/>
    <w:rsid w:val="00F600E6"/>
    <w:rsid w:val="00F60872"/>
    <w:rsid w:val="00F60F70"/>
    <w:rsid w:val="00F61DF8"/>
    <w:rsid w:val="00F61F4A"/>
    <w:rsid w:val="00F63B13"/>
    <w:rsid w:val="00F63E77"/>
    <w:rsid w:val="00F640B7"/>
    <w:rsid w:val="00F6417E"/>
    <w:rsid w:val="00F663B4"/>
    <w:rsid w:val="00F66852"/>
    <w:rsid w:val="00F66E81"/>
    <w:rsid w:val="00F67E74"/>
    <w:rsid w:val="00F73A33"/>
    <w:rsid w:val="00F74B88"/>
    <w:rsid w:val="00F75A90"/>
    <w:rsid w:val="00F777B1"/>
    <w:rsid w:val="00F8367B"/>
    <w:rsid w:val="00F838BA"/>
    <w:rsid w:val="00F83BBF"/>
    <w:rsid w:val="00F84725"/>
    <w:rsid w:val="00F84E10"/>
    <w:rsid w:val="00F85A67"/>
    <w:rsid w:val="00F87B4A"/>
    <w:rsid w:val="00F90000"/>
    <w:rsid w:val="00F909DA"/>
    <w:rsid w:val="00F92933"/>
    <w:rsid w:val="00F92ED9"/>
    <w:rsid w:val="00F93A63"/>
    <w:rsid w:val="00F93C8C"/>
    <w:rsid w:val="00F941DA"/>
    <w:rsid w:val="00F96516"/>
    <w:rsid w:val="00FA0586"/>
    <w:rsid w:val="00FA4C3F"/>
    <w:rsid w:val="00FA4CAB"/>
    <w:rsid w:val="00FA4FE2"/>
    <w:rsid w:val="00FA5FC3"/>
    <w:rsid w:val="00FA6766"/>
    <w:rsid w:val="00FA79BF"/>
    <w:rsid w:val="00FB00E6"/>
    <w:rsid w:val="00FB02CE"/>
    <w:rsid w:val="00FB0E93"/>
    <w:rsid w:val="00FB132B"/>
    <w:rsid w:val="00FB2F76"/>
    <w:rsid w:val="00FB6582"/>
    <w:rsid w:val="00FB7CDA"/>
    <w:rsid w:val="00FC1A42"/>
    <w:rsid w:val="00FC36E0"/>
    <w:rsid w:val="00FC3931"/>
    <w:rsid w:val="00FC3FE8"/>
    <w:rsid w:val="00FC4352"/>
    <w:rsid w:val="00FC4949"/>
    <w:rsid w:val="00FC4CCB"/>
    <w:rsid w:val="00FD0156"/>
    <w:rsid w:val="00FD1A68"/>
    <w:rsid w:val="00FD225D"/>
    <w:rsid w:val="00FD26D4"/>
    <w:rsid w:val="00FD466C"/>
    <w:rsid w:val="00FD49E9"/>
    <w:rsid w:val="00FD4D22"/>
    <w:rsid w:val="00FD6295"/>
    <w:rsid w:val="00FD7CF6"/>
    <w:rsid w:val="00FE0000"/>
    <w:rsid w:val="00FE25BA"/>
    <w:rsid w:val="00FE3AF0"/>
    <w:rsid w:val="00FE4773"/>
    <w:rsid w:val="00FE5DE4"/>
    <w:rsid w:val="00FE6093"/>
    <w:rsid w:val="00FE7DD7"/>
    <w:rsid w:val="00FF2002"/>
    <w:rsid w:val="00FF2F69"/>
    <w:rsid w:val="00FF3445"/>
    <w:rsid w:val="00FF415F"/>
    <w:rsid w:val="00FF509B"/>
    <w:rsid w:val="00FF57E3"/>
    <w:rsid w:val="00FF7389"/>
    <w:rsid w:val="00FF7907"/>
    <w:rsid w:val="00FF7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9C8AC"/>
  <w15:chartTrackingRefBased/>
  <w15:docId w15:val="{0775F88E-0708-4033-9E3B-3653FFCC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before="120" w:after="160" w:line="480" w:lineRule="auto"/>
        <w:ind w:left="144" w:right="144" w:firstLine="28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9"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295"/>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9"/>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9"/>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2"/>
    <w:unhideWhenUsed/>
    <w:qFormat/>
    <w:pPr>
      <w:ind w:firstLine="0"/>
    </w:pPr>
  </w:style>
  <w:style w:type="character" w:customStyle="1" w:styleId="DateChar">
    <w:name w:val="Date Char"/>
    <w:basedOn w:val="DefaultParagraphFont"/>
    <w:link w:val="Date"/>
    <w:uiPriority w:val="2"/>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7437DF"/>
    <w:rPr>
      <w:color w:val="5F5F5F" w:themeColor="hyperlink"/>
      <w:u w:val="single"/>
    </w:rPr>
  </w:style>
  <w:style w:type="character" w:customStyle="1" w:styleId="nowrap">
    <w:name w:val="nowrap"/>
    <w:basedOn w:val="DefaultParagraphFont"/>
    <w:rsid w:val="00E4421A"/>
  </w:style>
  <w:style w:type="character" w:customStyle="1" w:styleId="fontstyle01">
    <w:name w:val="fontstyle01"/>
    <w:basedOn w:val="DefaultParagraphFont"/>
    <w:rsid w:val="008C2EBD"/>
    <w:rPr>
      <w:rFonts w:ascii="Bembo" w:hAnsi="Bembo" w:hint="default"/>
      <w:b w:val="0"/>
      <w:bCs w:val="0"/>
      <w:i w:val="0"/>
      <w:iCs w:val="0"/>
      <w:color w:val="000000"/>
      <w:sz w:val="22"/>
      <w:szCs w:val="22"/>
    </w:rPr>
  </w:style>
  <w:style w:type="character" w:customStyle="1" w:styleId="fontstyle21">
    <w:name w:val="fontstyle21"/>
    <w:basedOn w:val="DefaultParagraphFont"/>
    <w:rsid w:val="003503DD"/>
    <w:rPr>
      <w:rFonts w:ascii="GillSansStd-Italic" w:hAnsi="GillSansStd-Italic" w:hint="default"/>
      <w:b w:val="0"/>
      <w:bCs w:val="0"/>
      <w:i/>
      <w:iCs/>
      <w:color w:val="242021"/>
      <w:sz w:val="20"/>
      <w:szCs w:val="20"/>
    </w:rPr>
  </w:style>
  <w:style w:type="character" w:customStyle="1" w:styleId="fontstyle31">
    <w:name w:val="fontstyle31"/>
    <w:basedOn w:val="DefaultParagraphFont"/>
    <w:rsid w:val="003503DD"/>
    <w:rPr>
      <w:rFonts w:ascii="GillSansStd" w:hAnsi="GillSansStd" w:hint="default"/>
      <w:b w:val="0"/>
      <w:bCs w:val="0"/>
      <w:i w:val="0"/>
      <w:iCs w:val="0"/>
      <w:color w:val="242021"/>
      <w:sz w:val="20"/>
      <w:szCs w:val="20"/>
    </w:rPr>
  </w:style>
  <w:style w:type="character" w:customStyle="1" w:styleId="hit">
    <w:name w:val="hit"/>
    <w:basedOn w:val="DefaultParagraphFont"/>
    <w:rsid w:val="0091248A"/>
  </w:style>
  <w:style w:type="paragraph" w:customStyle="1" w:styleId="highlight">
    <w:name w:val="highlight"/>
    <w:basedOn w:val="Normal"/>
    <w:rsid w:val="001A706B"/>
    <w:pPr>
      <w:spacing w:before="100" w:beforeAutospacing="1" w:after="100" w:afterAutospacing="1" w:line="240" w:lineRule="auto"/>
      <w:ind w:left="0" w:right="0" w:firstLine="0"/>
    </w:pPr>
    <w:rPr>
      <w:rFonts w:ascii="Times New Roman" w:eastAsia="Times New Roman" w:hAnsi="Times New Roman" w:cs="Times New Roman"/>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274">
      <w:bodyDiv w:val="1"/>
      <w:marLeft w:val="0"/>
      <w:marRight w:val="0"/>
      <w:marTop w:val="0"/>
      <w:marBottom w:val="0"/>
      <w:divBdr>
        <w:top w:val="none" w:sz="0" w:space="0" w:color="auto"/>
        <w:left w:val="none" w:sz="0" w:space="0" w:color="auto"/>
        <w:bottom w:val="none" w:sz="0" w:space="0" w:color="auto"/>
        <w:right w:val="none" w:sz="0" w:space="0" w:color="auto"/>
      </w:divBdr>
      <w:divsChild>
        <w:div w:id="578707813">
          <w:marLeft w:val="0"/>
          <w:marRight w:val="0"/>
          <w:marTop w:val="0"/>
          <w:marBottom w:val="0"/>
          <w:divBdr>
            <w:top w:val="none" w:sz="0" w:space="0" w:color="auto"/>
            <w:left w:val="none" w:sz="0" w:space="0" w:color="auto"/>
            <w:bottom w:val="none" w:sz="0" w:space="0" w:color="auto"/>
            <w:right w:val="none" w:sz="0" w:space="0" w:color="auto"/>
          </w:divBdr>
          <w:divsChild>
            <w:div w:id="472985521">
              <w:marLeft w:val="0"/>
              <w:marRight w:val="0"/>
              <w:marTop w:val="225"/>
              <w:marBottom w:val="0"/>
              <w:divBdr>
                <w:top w:val="none" w:sz="0" w:space="0" w:color="auto"/>
                <w:left w:val="none" w:sz="0" w:space="0" w:color="auto"/>
                <w:bottom w:val="none" w:sz="0" w:space="0" w:color="auto"/>
                <w:right w:val="none" w:sz="0" w:space="0" w:color="auto"/>
              </w:divBdr>
              <w:divsChild>
                <w:div w:id="21172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396">
      <w:bodyDiv w:val="1"/>
      <w:marLeft w:val="0"/>
      <w:marRight w:val="0"/>
      <w:marTop w:val="0"/>
      <w:marBottom w:val="0"/>
      <w:divBdr>
        <w:top w:val="none" w:sz="0" w:space="0" w:color="auto"/>
        <w:left w:val="none" w:sz="0" w:space="0" w:color="auto"/>
        <w:bottom w:val="none" w:sz="0" w:space="0" w:color="auto"/>
        <w:right w:val="none" w:sz="0" w:space="0" w:color="auto"/>
      </w:divBdr>
    </w:div>
    <w:div w:id="28267906">
      <w:bodyDiv w:val="1"/>
      <w:marLeft w:val="0"/>
      <w:marRight w:val="0"/>
      <w:marTop w:val="0"/>
      <w:marBottom w:val="0"/>
      <w:divBdr>
        <w:top w:val="none" w:sz="0" w:space="0" w:color="auto"/>
        <w:left w:val="none" w:sz="0" w:space="0" w:color="auto"/>
        <w:bottom w:val="none" w:sz="0" w:space="0" w:color="auto"/>
        <w:right w:val="none" w:sz="0" w:space="0" w:color="auto"/>
      </w:divBdr>
    </w:div>
    <w:div w:id="79643266">
      <w:bodyDiv w:val="1"/>
      <w:marLeft w:val="0"/>
      <w:marRight w:val="0"/>
      <w:marTop w:val="0"/>
      <w:marBottom w:val="0"/>
      <w:divBdr>
        <w:top w:val="none" w:sz="0" w:space="0" w:color="auto"/>
        <w:left w:val="none" w:sz="0" w:space="0" w:color="auto"/>
        <w:bottom w:val="none" w:sz="0" w:space="0" w:color="auto"/>
        <w:right w:val="none" w:sz="0" w:space="0" w:color="auto"/>
      </w:divBdr>
    </w:div>
    <w:div w:id="127742523">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5519165">
      <w:bodyDiv w:val="1"/>
      <w:marLeft w:val="0"/>
      <w:marRight w:val="0"/>
      <w:marTop w:val="0"/>
      <w:marBottom w:val="0"/>
      <w:divBdr>
        <w:top w:val="none" w:sz="0" w:space="0" w:color="auto"/>
        <w:left w:val="none" w:sz="0" w:space="0" w:color="auto"/>
        <w:bottom w:val="none" w:sz="0" w:space="0" w:color="auto"/>
        <w:right w:val="none" w:sz="0" w:space="0" w:color="auto"/>
      </w:divBdr>
      <w:divsChild>
        <w:div w:id="258951970">
          <w:marLeft w:val="0"/>
          <w:marRight w:val="0"/>
          <w:marTop w:val="0"/>
          <w:marBottom w:val="0"/>
          <w:divBdr>
            <w:top w:val="none" w:sz="0" w:space="0" w:color="auto"/>
            <w:left w:val="none" w:sz="0" w:space="0" w:color="auto"/>
            <w:bottom w:val="none" w:sz="0" w:space="0" w:color="auto"/>
            <w:right w:val="none" w:sz="0" w:space="0" w:color="auto"/>
          </w:divBdr>
        </w:div>
        <w:div w:id="1670866474">
          <w:marLeft w:val="0"/>
          <w:marRight w:val="0"/>
          <w:marTop w:val="0"/>
          <w:marBottom w:val="300"/>
          <w:divBdr>
            <w:top w:val="none" w:sz="0" w:space="0" w:color="auto"/>
            <w:left w:val="none" w:sz="0" w:space="0" w:color="auto"/>
            <w:bottom w:val="none" w:sz="0" w:space="0" w:color="auto"/>
            <w:right w:val="none" w:sz="0" w:space="0" w:color="auto"/>
          </w:divBdr>
        </w:div>
      </w:divsChild>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64982190">
      <w:bodyDiv w:val="1"/>
      <w:marLeft w:val="0"/>
      <w:marRight w:val="0"/>
      <w:marTop w:val="0"/>
      <w:marBottom w:val="0"/>
      <w:divBdr>
        <w:top w:val="none" w:sz="0" w:space="0" w:color="auto"/>
        <w:left w:val="none" w:sz="0" w:space="0" w:color="auto"/>
        <w:bottom w:val="none" w:sz="0" w:space="0" w:color="auto"/>
        <w:right w:val="none" w:sz="0" w:space="0" w:color="auto"/>
      </w:divBdr>
    </w:div>
    <w:div w:id="199561462">
      <w:bodyDiv w:val="1"/>
      <w:marLeft w:val="0"/>
      <w:marRight w:val="0"/>
      <w:marTop w:val="0"/>
      <w:marBottom w:val="0"/>
      <w:divBdr>
        <w:top w:val="none" w:sz="0" w:space="0" w:color="auto"/>
        <w:left w:val="none" w:sz="0" w:space="0" w:color="auto"/>
        <w:bottom w:val="none" w:sz="0" w:space="0" w:color="auto"/>
        <w:right w:val="none" w:sz="0" w:space="0" w:color="auto"/>
      </w:divBdr>
    </w:div>
    <w:div w:id="235360586">
      <w:bodyDiv w:val="1"/>
      <w:marLeft w:val="0"/>
      <w:marRight w:val="0"/>
      <w:marTop w:val="0"/>
      <w:marBottom w:val="0"/>
      <w:divBdr>
        <w:top w:val="none" w:sz="0" w:space="0" w:color="auto"/>
        <w:left w:val="none" w:sz="0" w:space="0" w:color="auto"/>
        <w:bottom w:val="none" w:sz="0" w:space="0" w:color="auto"/>
        <w:right w:val="none" w:sz="0" w:space="0" w:color="auto"/>
      </w:divBdr>
    </w:div>
    <w:div w:id="235746170">
      <w:bodyDiv w:val="1"/>
      <w:marLeft w:val="0"/>
      <w:marRight w:val="0"/>
      <w:marTop w:val="0"/>
      <w:marBottom w:val="0"/>
      <w:divBdr>
        <w:top w:val="none" w:sz="0" w:space="0" w:color="auto"/>
        <w:left w:val="none" w:sz="0" w:space="0" w:color="auto"/>
        <w:bottom w:val="none" w:sz="0" w:space="0" w:color="auto"/>
        <w:right w:val="none" w:sz="0" w:space="0" w:color="auto"/>
      </w:divBdr>
    </w:div>
    <w:div w:id="243728589">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94454191">
      <w:bodyDiv w:val="1"/>
      <w:marLeft w:val="0"/>
      <w:marRight w:val="0"/>
      <w:marTop w:val="0"/>
      <w:marBottom w:val="0"/>
      <w:divBdr>
        <w:top w:val="none" w:sz="0" w:space="0" w:color="auto"/>
        <w:left w:val="none" w:sz="0" w:space="0" w:color="auto"/>
        <w:bottom w:val="none" w:sz="0" w:space="0" w:color="auto"/>
        <w:right w:val="none" w:sz="0" w:space="0" w:color="auto"/>
      </w:divBdr>
    </w:div>
    <w:div w:id="303244960">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73820504">
      <w:bodyDiv w:val="1"/>
      <w:marLeft w:val="0"/>
      <w:marRight w:val="0"/>
      <w:marTop w:val="0"/>
      <w:marBottom w:val="0"/>
      <w:divBdr>
        <w:top w:val="none" w:sz="0" w:space="0" w:color="auto"/>
        <w:left w:val="none" w:sz="0" w:space="0" w:color="auto"/>
        <w:bottom w:val="none" w:sz="0" w:space="0" w:color="auto"/>
        <w:right w:val="none" w:sz="0" w:space="0" w:color="auto"/>
      </w:divBdr>
    </w:div>
    <w:div w:id="413746813">
      <w:bodyDiv w:val="1"/>
      <w:marLeft w:val="0"/>
      <w:marRight w:val="0"/>
      <w:marTop w:val="0"/>
      <w:marBottom w:val="0"/>
      <w:divBdr>
        <w:top w:val="none" w:sz="0" w:space="0" w:color="auto"/>
        <w:left w:val="none" w:sz="0" w:space="0" w:color="auto"/>
        <w:bottom w:val="none" w:sz="0" w:space="0" w:color="auto"/>
        <w:right w:val="none" w:sz="0" w:space="0" w:color="auto"/>
      </w:divBdr>
    </w:div>
    <w:div w:id="417603576">
      <w:bodyDiv w:val="1"/>
      <w:marLeft w:val="0"/>
      <w:marRight w:val="0"/>
      <w:marTop w:val="0"/>
      <w:marBottom w:val="0"/>
      <w:divBdr>
        <w:top w:val="none" w:sz="0" w:space="0" w:color="auto"/>
        <w:left w:val="none" w:sz="0" w:space="0" w:color="auto"/>
        <w:bottom w:val="none" w:sz="0" w:space="0" w:color="auto"/>
        <w:right w:val="none" w:sz="0" w:space="0" w:color="auto"/>
      </w:divBdr>
    </w:div>
    <w:div w:id="422797278">
      <w:bodyDiv w:val="1"/>
      <w:marLeft w:val="0"/>
      <w:marRight w:val="0"/>
      <w:marTop w:val="0"/>
      <w:marBottom w:val="0"/>
      <w:divBdr>
        <w:top w:val="none" w:sz="0" w:space="0" w:color="auto"/>
        <w:left w:val="none" w:sz="0" w:space="0" w:color="auto"/>
        <w:bottom w:val="none" w:sz="0" w:space="0" w:color="auto"/>
        <w:right w:val="none" w:sz="0" w:space="0" w:color="auto"/>
      </w:divBdr>
      <w:divsChild>
        <w:div w:id="433479275">
          <w:marLeft w:val="0"/>
          <w:marRight w:val="0"/>
          <w:marTop w:val="0"/>
          <w:marBottom w:val="540"/>
          <w:divBdr>
            <w:top w:val="none" w:sz="0" w:space="0" w:color="auto"/>
            <w:left w:val="none" w:sz="0" w:space="0" w:color="auto"/>
            <w:bottom w:val="none" w:sz="0" w:space="0" w:color="auto"/>
            <w:right w:val="none" w:sz="0" w:space="0" w:color="auto"/>
          </w:divBdr>
          <w:divsChild>
            <w:div w:id="1048844000">
              <w:marLeft w:val="-375"/>
              <w:marRight w:val="-375"/>
              <w:marTop w:val="0"/>
              <w:marBottom w:val="0"/>
              <w:divBdr>
                <w:top w:val="none" w:sz="0" w:space="0" w:color="auto"/>
                <w:left w:val="none" w:sz="0" w:space="0" w:color="auto"/>
                <w:bottom w:val="none" w:sz="0" w:space="0" w:color="auto"/>
                <w:right w:val="none" w:sz="0" w:space="0" w:color="auto"/>
              </w:divBdr>
              <w:divsChild>
                <w:div w:id="493836486">
                  <w:marLeft w:val="1062"/>
                  <w:marRight w:val="0"/>
                  <w:marTop w:val="0"/>
                  <w:marBottom w:val="0"/>
                  <w:divBdr>
                    <w:top w:val="none" w:sz="0" w:space="0" w:color="auto"/>
                    <w:left w:val="none" w:sz="0" w:space="0" w:color="auto"/>
                    <w:bottom w:val="none" w:sz="0" w:space="0" w:color="auto"/>
                    <w:right w:val="none" w:sz="0" w:space="0" w:color="auto"/>
                  </w:divBdr>
                  <w:divsChild>
                    <w:div w:id="604927615">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sChild>
        </w:div>
        <w:div w:id="1484085552">
          <w:marLeft w:val="0"/>
          <w:marRight w:val="0"/>
          <w:marTop w:val="0"/>
          <w:marBottom w:val="0"/>
          <w:divBdr>
            <w:top w:val="none" w:sz="0" w:space="0" w:color="auto"/>
            <w:left w:val="none" w:sz="0" w:space="0" w:color="auto"/>
            <w:bottom w:val="none" w:sz="0" w:space="0" w:color="auto"/>
            <w:right w:val="none" w:sz="0" w:space="0" w:color="auto"/>
          </w:divBdr>
          <w:divsChild>
            <w:div w:id="428550246">
              <w:marLeft w:val="0"/>
              <w:marRight w:val="0"/>
              <w:marTop w:val="0"/>
              <w:marBottom w:val="0"/>
              <w:divBdr>
                <w:top w:val="none" w:sz="0" w:space="0" w:color="auto"/>
                <w:left w:val="none" w:sz="0" w:space="0" w:color="auto"/>
                <w:bottom w:val="none" w:sz="0" w:space="0" w:color="auto"/>
                <w:right w:val="none" w:sz="0" w:space="0" w:color="auto"/>
              </w:divBdr>
              <w:divsChild>
                <w:div w:id="952172745">
                  <w:marLeft w:val="0"/>
                  <w:marRight w:val="0"/>
                  <w:marTop w:val="0"/>
                  <w:marBottom w:val="0"/>
                  <w:divBdr>
                    <w:top w:val="none" w:sz="0" w:space="0" w:color="auto"/>
                    <w:left w:val="none" w:sz="0" w:space="0" w:color="auto"/>
                    <w:bottom w:val="none" w:sz="0" w:space="0" w:color="auto"/>
                    <w:right w:val="none" w:sz="0" w:space="0" w:color="auto"/>
                  </w:divBdr>
                  <w:divsChild>
                    <w:div w:id="1709992865">
                      <w:marLeft w:val="0"/>
                      <w:marRight w:val="0"/>
                      <w:marTop w:val="0"/>
                      <w:marBottom w:val="0"/>
                      <w:divBdr>
                        <w:top w:val="none" w:sz="0" w:space="0" w:color="auto"/>
                        <w:left w:val="none" w:sz="0" w:space="0" w:color="auto"/>
                        <w:bottom w:val="none" w:sz="0" w:space="0" w:color="auto"/>
                        <w:right w:val="none" w:sz="0" w:space="0" w:color="auto"/>
                      </w:divBdr>
                      <w:divsChild>
                        <w:div w:id="1988586886">
                          <w:marLeft w:val="0"/>
                          <w:marRight w:val="0"/>
                          <w:marTop w:val="0"/>
                          <w:marBottom w:val="0"/>
                          <w:divBdr>
                            <w:top w:val="none" w:sz="0" w:space="0" w:color="auto"/>
                            <w:left w:val="none" w:sz="0" w:space="0" w:color="auto"/>
                            <w:bottom w:val="none" w:sz="0" w:space="0" w:color="auto"/>
                            <w:right w:val="none" w:sz="0" w:space="0" w:color="auto"/>
                          </w:divBdr>
                          <w:divsChild>
                            <w:div w:id="1294755457">
                              <w:marLeft w:val="0"/>
                              <w:marRight w:val="0"/>
                              <w:marTop w:val="0"/>
                              <w:marBottom w:val="0"/>
                              <w:divBdr>
                                <w:top w:val="none" w:sz="0" w:space="0" w:color="auto"/>
                                <w:left w:val="none" w:sz="0" w:space="0" w:color="auto"/>
                                <w:bottom w:val="none" w:sz="0" w:space="0" w:color="auto"/>
                                <w:right w:val="none" w:sz="0" w:space="0" w:color="auto"/>
                              </w:divBdr>
                              <w:divsChild>
                                <w:div w:id="68816215">
                                  <w:marLeft w:val="-375"/>
                                  <w:marRight w:val="-375"/>
                                  <w:marTop w:val="0"/>
                                  <w:marBottom w:val="450"/>
                                  <w:divBdr>
                                    <w:top w:val="none" w:sz="0" w:space="0" w:color="auto"/>
                                    <w:left w:val="none" w:sz="0" w:space="0" w:color="auto"/>
                                    <w:bottom w:val="none" w:sz="0" w:space="0" w:color="auto"/>
                                    <w:right w:val="none" w:sz="0" w:space="0" w:color="auto"/>
                                  </w:divBdr>
                                  <w:divsChild>
                                    <w:div w:id="1095050703">
                                      <w:marLeft w:val="0"/>
                                      <w:marRight w:val="0"/>
                                      <w:marTop w:val="0"/>
                                      <w:marBottom w:val="0"/>
                                      <w:divBdr>
                                        <w:top w:val="none" w:sz="0" w:space="0" w:color="auto"/>
                                        <w:left w:val="none" w:sz="0" w:space="0" w:color="auto"/>
                                        <w:bottom w:val="none" w:sz="0" w:space="0" w:color="auto"/>
                                        <w:right w:val="none" w:sz="0" w:space="0" w:color="auto"/>
                                      </w:divBdr>
                                      <w:divsChild>
                                        <w:div w:id="575822602">
                                          <w:marLeft w:val="0"/>
                                          <w:marRight w:val="0"/>
                                          <w:marTop w:val="0"/>
                                          <w:marBottom w:val="0"/>
                                          <w:divBdr>
                                            <w:top w:val="none" w:sz="0" w:space="0" w:color="auto"/>
                                            <w:left w:val="none" w:sz="0" w:space="0" w:color="auto"/>
                                            <w:bottom w:val="none" w:sz="0" w:space="0" w:color="auto"/>
                                            <w:right w:val="none" w:sz="0" w:space="0" w:color="auto"/>
                                          </w:divBdr>
                                          <w:divsChild>
                                            <w:div w:id="1772429238">
                                              <w:marLeft w:val="0"/>
                                              <w:marRight w:val="0"/>
                                              <w:marTop w:val="0"/>
                                              <w:marBottom w:val="0"/>
                                              <w:divBdr>
                                                <w:top w:val="none" w:sz="0" w:space="0" w:color="auto"/>
                                                <w:left w:val="none" w:sz="0" w:space="0" w:color="auto"/>
                                                <w:bottom w:val="none" w:sz="0" w:space="0" w:color="auto"/>
                                                <w:right w:val="none" w:sz="0" w:space="0" w:color="auto"/>
                                              </w:divBdr>
                                              <w:divsChild>
                                                <w:div w:id="228541184">
                                                  <w:marLeft w:val="0"/>
                                                  <w:marRight w:val="0"/>
                                                  <w:marTop w:val="0"/>
                                                  <w:marBottom w:val="0"/>
                                                  <w:divBdr>
                                                    <w:top w:val="none" w:sz="0" w:space="0" w:color="auto"/>
                                                    <w:left w:val="none" w:sz="0" w:space="0" w:color="auto"/>
                                                    <w:bottom w:val="none" w:sz="0" w:space="0" w:color="auto"/>
                                                    <w:right w:val="none" w:sz="0" w:space="0" w:color="auto"/>
                                                  </w:divBdr>
                                                  <w:divsChild>
                                                    <w:div w:id="1241523203">
                                                      <w:marLeft w:val="0"/>
                                                      <w:marRight w:val="0"/>
                                                      <w:marTop w:val="0"/>
                                                      <w:marBottom w:val="0"/>
                                                      <w:divBdr>
                                                        <w:top w:val="none" w:sz="0" w:space="0" w:color="auto"/>
                                                        <w:left w:val="none" w:sz="0" w:space="0" w:color="auto"/>
                                                        <w:bottom w:val="none" w:sz="0" w:space="0" w:color="auto"/>
                                                        <w:right w:val="none" w:sz="0" w:space="0" w:color="auto"/>
                                                      </w:divBdr>
                                                    </w:div>
                                                  </w:divsChild>
                                                </w:div>
                                                <w:div w:id="1183131673">
                                                  <w:marLeft w:val="0"/>
                                                  <w:marRight w:val="0"/>
                                                  <w:marTop w:val="0"/>
                                                  <w:marBottom w:val="0"/>
                                                  <w:divBdr>
                                                    <w:top w:val="none" w:sz="0" w:space="0" w:color="auto"/>
                                                    <w:left w:val="none" w:sz="0" w:space="0" w:color="auto"/>
                                                    <w:bottom w:val="none" w:sz="0" w:space="0" w:color="auto"/>
                                                    <w:right w:val="none" w:sz="0" w:space="0" w:color="auto"/>
                                                  </w:divBdr>
                                                  <w:divsChild>
                                                    <w:div w:id="400373195">
                                                      <w:marLeft w:val="0"/>
                                                      <w:marRight w:val="0"/>
                                                      <w:marTop w:val="0"/>
                                                      <w:marBottom w:val="0"/>
                                                      <w:divBdr>
                                                        <w:top w:val="none" w:sz="0" w:space="0" w:color="auto"/>
                                                        <w:left w:val="none" w:sz="0" w:space="0" w:color="auto"/>
                                                        <w:bottom w:val="none" w:sz="0" w:space="0" w:color="auto"/>
                                                        <w:right w:val="none" w:sz="0" w:space="0" w:color="auto"/>
                                                      </w:divBdr>
                                                      <w:divsChild>
                                                        <w:div w:id="186066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83163686">
      <w:bodyDiv w:val="1"/>
      <w:marLeft w:val="0"/>
      <w:marRight w:val="0"/>
      <w:marTop w:val="0"/>
      <w:marBottom w:val="0"/>
      <w:divBdr>
        <w:top w:val="none" w:sz="0" w:space="0" w:color="auto"/>
        <w:left w:val="none" w:sz="0" w:space="0" w:color="auto"/>
        <w:bottom w:val="none" w:sz="0" w:space="0" w:color="auto"/>
        <w:right w:val="none" w:sz="0" w:space="0" w:color="auto"/>
      </w:divBdr>
    </w:div>
    <w:div w:id="490105444">
      <w:bodyDiv w:val="1"/>
      <w:marLeft w:val="0"/>
      <w:marRight w:val="0"/>
      <w:marTop w:val="0"/>
      <w:marBottom w:val="0"/>
      <w:divBdr>
        <w:top w:val="none" w:sz="0" w:space="0" w:color="auto"/>
        <w:left w:val="none" w:sz="0" w:space="0" w:color="auto"/>
        <w:bottom w:val="none" w:sz="0" w:space="0" w:color="auto"/>
        <w:right w:val="none" w:sz="0" w:space="0" w:color="auto"/>
      </w:divBdr>
    </w:div>
    <w:div w:id="512502412">
      <w:bodyDiv w:val="1"/>
      <w:marLeft w:val="0"/>
      <w:marRight w:val="0"/>
      <w:marTop w:val="0"/>
      <w:marBottom w:val="0"/>
      <w:divBdr>
        <w:top w:val="none" w:sz="0" w:space="0" w:color="auto"/>
        <w:left w:val="none" w:sz="0" w:space="0" w:color="auto"/>
        <w:bottom w:val="none" w:sz="0" w:space="0" w:color="auto"/>
        <w:right w:val="none" w:sz="0" w:space="0" w:color="auto"/>
      </w:divBdr>
    </w:div>
    <w:div w:id="524252307">
      <w:bodyDiv w:val="1"/>
      <w:marLeft w:val="0"/>
      <w:marRight w:val="0"/>
      <w:marTop w:val="0"/>
      <w:marBottom w:val="0"/>
      <w:divBdr>
        <w:top w:val="none" w:sz="0" w:space="0" w:color="auto"/>
        <w:left w:val="none" w:sz="0" w:space="0" w:color="auto"/>
        <w:bottom w:val="none" w:sz="0" w:space="0" w:color="auto"/>
        <w:right w:val="none" w:sz="0" w:space="0" w:color="auto"/>
      </w:divBdr>
    </w:div>
    <w:div w:id="553155590">
      <w:bodyDiv w:val="1"/>
      <w:marLeft w:val="0"/>
      <w:marRight w:val="0"/>
      <w:marTop w:val="0"/>
      <w:marBottom w:val="0"/>
      <w:divBdr>
        <w:top w:val="none" w:sz="0" w:space="0" w:color="auto"/>
        <w:left w:val="none" w:sz="0" w:space="0" w:color="auto"/>
        <w:bottom w:val="none" w:sz="0" w:space="0" w:color="auto"/>
        <w:right w:val="none" w:sz="0" w:space="0" w:color="auto"/>
      </w:divBdr>
    </w:div>
    <w:div w:id="554506817">
      <w:bodyDiv w:val="1"/>
      <w:marLeft w:val="0"/>
      <w:marRight w:val="0"/>
      <w:marTop w:val="0"/>
      <w:marBottom w:val="0"/>
      <w:divBdr>
        <w:top w:val="none" w:sz="0" w:space="0" w:color="auto"/>
        <w:left w:val="none" w:sz="0" w:space="0" w:color="auto"/>
        <w:bottom w:val="none" w:sz="0" w:space="0" w:color="auto"/>
        <w:right w:val="none" w:sz="0" w:space="0" w:color="auto"/>
      </w:divBdr>
    </w:div>
    <w:div w:id="632711475">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58196656">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585856">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688527429">
      <w:bodyDiv w:val="1"/>
      <w:marLeft w:val="0"/>
      <w:marRight w:val="0"/>
      <w:marTop w:val="0"/>
      <w:marBottom w:val="0"/>
      <w:divBdr>
        <w:top w:val="none" w:sz="0" w:space="0" w:color="auto"/>
        <w:left w:val="none" w:sz="0" w:space="0" w:color="auto"/>
        <w:bottom w:val="none" w:sz="0" w:space="0" w:color="auto"/>
        <w:right w:val="none" w:sz="0" w:space="0" w:color="auto"/>
      </w:divBdr>
      <w:divsChild>
        <w:div w:id="556665299">
          <w:marLeft w:val="0"/>
          <w:marRight w:val="0"/>
          <w:marTop w:val="0"/>
          <w:marBottom w:val="0"/>
          <w:divBdr>
            <w:top w:val="none" w:sz="0" w:space="0" w:color="auto"/>
            <w:left w:val="none" w:sz="0" w:space="0" w:color="auto"/>
            <w:bottom w:val="none" w:sz="0" w:space="0" w:color="auto"/>
            <w:right w:val="none" w:sz="0" w:space="0" w:color="auto"/>
          </w:divBdr>
        </w:div>
      </w:divsChild>
    </w:div>
    <w:div w:id="693766550">
      <w:bodyDiv w:val="1"/>
      <w:marLeft w:val="0"/>
      <w:marRight w:val="0"/>
      <w:marTop w:val="0"/>
      <w:marBottom w:val="0"/>
      <w:divBdr>
        <w:top w:val="none" w:sz="0" w:space="0" w:color="auto"/>
        <w:left w:val="none" w:sz="0" w:space="0" w:color="auto"/>
        <w:bottom w:val="none" w:sz="0" w:space="0" w:color="auto"/>
        <w:right w:val="none" w:sz="0" w:space="0" w:color="auto"/>
      </w:divBdr>
    </w:div>
    <w:div w:id="702824047">
      <w:bodyDiv w:val="1"/>
      <w:marLeft w:val="0"/>
      <w:marRight w:val="0"/>
      <w:marTop w:val="0"/>
      <w:marBottom w:val="0"/>
      <w:divBdr>
        <w:top w:val="none" w:sz="0" w:space="0" w:color="auto"/>
        <w:left w:val="none" w:sz="0" w:space="0" w:color="auto"/>
        <w:bottom w:val="none" w:sz="0" w:space="0" w:color="auto"/>
        <w:right w:val="none" w:sz="0" w:space="0" w:color="auto"/>
      </w:divBdr>
    </w:div>
    <w:div w:id="731856910">
      <w:bodyDiv w:val="1"/>
      <w:marLeft w:val="0"/>
      <w:marRight w:val="0"/>
      <w:marTop w:val="0"/>
      <w:marBottom w:val="0"/>
      <w:divBdr>
        <w:top w:val="none" w:sz="0" w:space="0" w:color="auto"/>
        <w:left w:val="none" w:sz="0" w:space="0" w:color="auto"/>
        <w:bottom w:val="none" w:sz="0" w:space="0" w:color="auto"/>
        <w:right w:val="none" w:sz="0" w:space="0" w:color="auto"/>
      </w:divBdr>
    </w:div>
    <w:div w:id="761142052">
      <w:bodyDiv w:val="1"/>
      <w:marLeft w:val="0"/>
      <w:marRight w:val="0"/>
      <w:marTop w:val="0"/>
      <w:marBottom w:val="0"/>
      <w:divBdr>
        <w:top w:val="none" w:sz="0" w:space="0" w:color="auto"/>
        <w:left w:val="none" w:sz="0" w:space="0" w:color="auto"/>
        <w:bottom w:val="none" w:sz="0" w:space="0" w:color="auto"/>
        <w:right w:val="none" w:sz="0" w:space="0" w:color="auto"/>
      </w:divBdr>
    </w:div>
    <w:div w:id="782070793">
      <w:bodyDiv w:val="1"/>
      <w:marLeft w:val="0"/>
      <w:marRight w:val="0"/>
      <w:marTop w:val="0"/>
      <w:marBottom w:val="0"/>
      <w:divBdr>
        <w:top w:val="none" w:sz="0" w:space="0" w:color="auto"/>
        <w:left w:val="none" w:sz="0" w:space="0" w:color="auto"/>
        <w:bottom w:val="none" w:sz="0" w:space="0" w:color="auto"/>
        <w:right w:val="none" w:sz="0" w:space="0" w:color="auto"/>
      </w:divBdr>
    </w:div>
    <w:div w:id="808867621">
      <w:bodyDiv w:val="1"/>
      <w:marLeft w:val="0"/>
      <w:marRight w:val="0"/>
      <w:marTop w:val="0"/>
      <w:marBottom w:val="0"/>
      <w:divBdr>
        <w:top w:val="none" w:sz="0" w:space="0" w:color="auto"/>
        <w:left w:val="none" w:sz="0" w:space="0" w:color="auto"/>
        <w:bottom w:val="none" w:sz="0" w:space="0" w:color="auto"/>
        <w:right w:val="none" w:sz="0" w:space="0" w:color="auto"/>
      </w:divBdr>
    </w:div>
    <w:div w:id="814030421">
      <w:bodyDiv w:val="1"/>
      <w:marLeft w:val="0"/>
      <w:marRight w:val="0"/>
      <w:marTop w:val="0"/>
      <w:marBottom w:val="0"/>
      <w:divBdr>
        <w:top w:val="none" w:sz="0" w:space="0" w:color="auto"/>
        <w:left w:val="none" w:sz="0" w:space="0" w:color="auto"/>
        <w:bottom w:val="none" w:sz="0" w:space="0" w:color="auto"/>
        <w:right w:val="none" w:sz="0" w:space="0" w:color="auto"/>
      </w:divBdr>
    </w:div>
    <w:div w:id="865679279">
      <w:bodyDiv w:val="1"/>
      <w:marLeft w:val="0"/>
      <w:marRight w:val="0"/>
      <w:marTop w:val="0"/>
      <w:marBottom w:val="0"/>
      <w:divBdr>
        <w:top w:val="none" w:sz="0" w:space="0" w:color="auto"/>
        <w:left w:val="none" w:sz="0" w:space="0" w:color="auto"/>
        <w:bottom w:val="none" w:sz="0" w:space="0" w:color="auto"/>
        <w:right w:val="none" w:sz="0" w:space="0" w:color="auto"/>
      </w:divBdr>
    </w:div>
    <w:div w:id="885482607">
      <w:bodyDiv w:val="1"/>
      <w:marLeft w:val="0"/>
      <w:marRight w:val="0"/>
      <w:marTop w:val="0"/>
      <w:marBottom w:val="0"/>
      <w:divBdr>
        <w:top w:val="none" w:sz="0" w:space="0" w:color="auto"/>
        <w:left w:val="none" w:sz="0" w:space="0" w:color="auto"/>
        <w:bottom w:val="none" w:sz="0" w:space="0" w:color="auto"/>
        <w:right w:val="none" w:sz="0" w:space="0" w:color="auto"/>
      </w:divBdr>
    </w:div>
    <w:div w:id="917322946">
      <w:bodyDiv w:val="1"/>
      <w:marLeft w:val="0"/>
      <w:marRight w:val="0"/>
      <w:marTop w:val="0"/>
      <w:marBottom w:val="0"/>
      <w:divBdr>
        <w:top w:val="none" w:sz="0" w:space="0" w:color="auto"/>
        <w:left w:val="none" w:sz="0" w:space="0" w:color="auto"/>
        <w:bottom w:val="none" w:sz="0" w:space="0" w:color="auto"/>
        <w:right w:val="none" w:sz="0" w:space="0" w:color="auto"/>
      </w:divBdr>
    </w:div>
    <w:div w:id="921834926">
      <w:bodyDiv w:val="1"/>
      <w:marLeft w:val="0"/>
      <w:marRight w:val="0"/>
      <w:marTop w:val="0"/>
      <w:marBottom w:val="0"/>
      <w:divBdr>
        <w:top w:val="none" w:sz="0" w:space="0" w:color="auto"/>
        <w:left w:val="none" w:sz="0" w:space="0" w:color="auto"/>
        <w:bottom w:val="none" w:sz="0" w:space="0" w:color="auto"/>
        <w:right w:val="none" w:sz="0" w:space="0" w:color="auto"/>
      </w:divBdr>
    </w:div>
    <w:div w:id="927732229">
      <w:bodyDiv w:val="1"/>
      <w:marLeft w:val="0"/>
      <w:marRight w:val="0"/>
      <w:marTop w:val="0"/>
      <w:marBottom w:val="0"/>
      <w:divBdr>
        <w:top w:val="none" w:sz="0" w:space="0" w:color="auto"/>
        <w:left w:val="none" w:sz="0" w:space="0" w:color="auto"/>
        <w:bottom w:val="none" w:sz="0" w:space="0" w:color="auto"/>
        <w:right w:val="none" w:sz="0" w:space="0" w:color="auto"/>
      </w:divBdr>
    </w:div>
    <w:div w:id="939870973">
      <w:bodyDiv w:val="1"/>
      <w:marLeft w:val="0"/>
      <w:marRight w:val="0"/>
      <w:marTop w:val="0"/>
      <w:marBottom w:val="0"/>
      <w:divBdr>
        <w:top w:val="none" w:sz="0" w:space="0" w:color="auto"/>
        <w:left w:val="none" w:sz="0" w:space="0" w:color="auto"/>
        <w:bottom w:val="none" w:sz="0" w:space="0" w:color="auto"/>
        <w:right w:val="none" w:sz="0" w:space="0" w:color="auto"/>
      </w:divBdr>
    </w:div>
    <w:div w:id="981035764">
      <w:bodyDiv w:val="1"/>
      <w:marLeft w:val="0"/>
      <w:marRight w:val="0"/>
      <w:marTop w:val="0"/>
      <w:marBottom w:val="0"/>
      <w:divBdr>
        <w:top w:val="none" w:sz="0" w:space="0" w:color="auto"/>
        <w:left w:val="none" w:sz="0" w:space="0" w:color="auto"/>
        <w:bottom w:val="none" w:sz="0" w:space="0" w:color="auto"/>
        <w:right w:val="none" w:sz="0" w:space="0" w:color="auto"/>
      </w:divBdr>
    </w:div>
    <w:div w:id="989401127">
      <w:bodyDiv w:val="1"/>
      <w:marLeft w:val="0"/>
      <w:marRight w:val="0"/>
      <w:marTop w:val="0"/>
      <w:marBottom w:val="0"/>
      <w:divBdr>
        <w:top w:val="none" w:sz="0" w:space="0" w:color="auto"/>
        <w:left w:val="none" w:sz="0" w:space="0" w:color="auto"/>
        <w:bottom w:val="none" w:sz="0" w:space="0" w:color="auto"/>
        <w:right w:val="none" w:sz="0" w:space="0" w:color="auto"/>
      </w:divBdr>
    </w:div>
    <w:div w:id="1001546847">
      <w:bodyDiv w:val="1"/>
      <w:marLeft w:val="0"/>
      <w:marRight w:val="0"/>
      <w:marTop w:val="0"/>
      <w:marBottom w:val="0"/>
      <w:divBdr>
        <w:top w:val="none" w:sz="0" w:space="0" w:color="auto"/>
        <w:left w:val="none" w:sz="0" w:space="0" w:color="auto"/>
        <w:bottom w:val="none" w:sz="0" w:space="0" w:color="auto"/>
        <w:right w:val="none" w:sz="0" w:space="0" w:color="auto"/>
      </w:divBdr>
      <w:divsChild>
        <w:div w:id="715199549">
          <w:marLeft w:val="-225"/>
          <w:marRight w:val="-225"/>
          <w:marTop w:val="0"/>
          <w:marBottom w:val="0"/>
          <w:divBdr>
            <w:top w:val="none" w:sz="0" w:space="0" w:color="auto"/>
            <w:left w:val="none" w:sz="0" w:space="0" w:color="auto"/>
            <w:bottom w:val="none" w:sz="0" w:space="0" w:color="auto"/>
            <w:right w:val="none" w:sz="0" w:space="0" w:color="auto"/>
          </w:divBdr>
        </w:div>
      </w:divsChild>
    </w:div>
    <w:div w:id="1002707590">
      <w:bodyDiv w:val="1"/>
      <w:marLeft w:val="0"/>
      <w:marRight w:val="0"/>
      <w:marTop w:val="0"/>
      <w:marBottom w:val="0"/>
      <w:divBdr>
        <w:top w:val="none" w:sz="0" w:space="0" w:color="auto"/>
        <w:left w:val="none" w:sz="0" w:space="0" w:color="auto"/>
        <w:bottom w:val="none" w:sz="0" w:space="0" w:color="auto"/>
        <w:right w:val="none" w:sz="0" w:space="0" w:color="auto"/>
      </w:divBdr>
    </w:div>
    <w:div w:id="1013992128">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29767656">
      <w:bodyDiv w:val="1"/>
      <w:marLeft w:val="0"/>
      <w:marRight w:val="0"/>
      <w:marTop w:val="0"/>
      <w:marBottom w:val="0"/>
      <w:divBdr>
        <w:top w:val="none" w:sz="0" w:space="0" w:color="auto"/>
        <w:left w:val="none" w:sz="0" w:space="0" w:color="auto"/>
        <w:bottom w:val="none" w:sz="0" w:space="0" w:color="auto"/>
        <w:right w:val="none" w:sz="0" w:space="0" w:color="auto"/>
      </w:divBdr>
    </w:div>
    <w:div w:id="1087269358">
      <w:bodyDiv w:val="1"/>
      <w:marLeft w:val="0"/>
      <w:marRight w:val="0"/>
      <w:marTop w:val="0"/>
      <w:marBottom w:val="0"/>
      <w:divBdr>
        <w:top w:val="none" w:sz="0" w:space="0" w:color="auto"/>
        <w:left w:val="none" w:sz="0" w:space="0" w:color="auto"/>
        <w:bottom w:val="none" w:sz="0" w:space="0" w:color="auto"/>
        <w:right w:val="none" w:sz="0" w:space="0" w:color="auto"/>
      </w:divBdr>
    </w:div>
    <w:div w:id="1104956199">
      <w:bodyDiv w:val="1"/>
      <w:marLeft w:val="0"/>
      <w:marRight w:val="0"/>
      <w:marTop w:val="0"/>
      <w:marBottom w:val="0"/>
      <w:divBdr>
        <w:top w:val="none" w:sz="0" w:space="0" w:color="auto"/>
        <w:left w:val="none" w:sz="0" w:space="0" w:color="auto"/>
        <w:bottom w:val="none" w:sz="0" w:space="0" w:color="auto"/>
        <w:right w:val="none" w:sz="0" w:space="0" w:color="auto"/>
      </w:divBdr>
      <w:divsChild>
        <w:div w:id="1495216673">
          <w:marLeft w:val="0"/>
          <w:marRight w:val="0"/>
          <w:marTop w:val="0"/>
          <w:marBottom w:val="0"/>
          <w:divBdr>
            <w:top w:val="none" w:sz="0" w:space="0" w:color="auto"/>
            <w:left w:val="none" w:sz="0" w:space="0" w:color="auto"/>
            <w:bottom w:val="none" w:sz="0" w:space="0" w:color="auto"/>
            <w:right w:val="none" w:sz="0" w:space="0" w:color="auto"/>
          </w:divBdr>
          <w:divsChild>
            <w:div w:id="1732920123">
              <w:marLeft w:val="0"/>
              <w:marRight w:val="0"/>
              <w:marTop w:val="225"/>
              <w:marBottom w:val="0"/>
              <w:divBdr>
                <w:top w:val="none" w:sz="0" w:space="0" w:color="auto"/>
                <w:left w:val="none" w:sz="0" w:space="0" w:color="auto"/>
                <w:bottom w:val="none" w:sz="0" w:space="0" w:color="auto"/>
                <w:right w:val="none" w:sz="0" w:space="0" w:color="auto"/>
              </w:divBdr>
              <w:divsChild>
                <w:div w:id="29387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5880259">
      <w:bodyDiv w:val="1"/>
      <w:marLeft w:val="0"/>
      <w:marRight w:val="0"/>
      <w:marTop w:val="0"/>
      <w:marBottom w:val="0"/>
      <w:divBdr>
        <w:top w:val="none" w:sz="0" w:space="0" w:color="auto"/>
        <w:left w:val="none" w:sz="0" w:space="0" w:color="auto"/>
        <w:bottom w:val="none" w:sz="0" w:space="0" w:color="auto"/>
        <w:right w:val="none" w:sz="0" w:space="0" w:color="auto"/>
      </w:divBdr>
    </w:div>
    <w:div w:id="1159466172">
      <w:bodyDiv w:val="1"/>
      <w:marLeft w:val="0"/>
      <w:marRight w:val="0"/>
      <w:marTop w:val="0"/>
      <w:marBottom w:val="0"/>
      <w:divBdr>
        <w:top w:val="none" w:sz="0" w:space="0" w:color="auto"/>
        <w:left w:val="none" w:sz="0" w:space="0" w:color="auto"/>
        <w:bottom w:val="none" w:sz="0" w:space="0" w:color="auto"/>
        <w:right w:val="none" w:sz="0" w:space="0" w:color="auto"/>
      </w:divBdr>
    </w:div>
    <w:div w:id="1161391590">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65115749">
      <w:bodyDiv w:val="1"/>
      <w:marLeft w:val="0"/>
      <w:marRight w:val="0"/>
      <w:marTop w:val="0"/>
      <w:marBottom w:val="0"/>
      <w:divBdr>
        <w:top w:val="none" w:sz="0" w:space="0" w:color="auto"/>
        <w:left w:val="none" w:sz="0" w:space="0" w:color="auto"/>
        <w:bottom w:val="none" w:sz="0" w:space="0" w:color="auto"/>
        <w:right w:val="none" w:sz="0" w:space="0" w:color="auto"/>
      </w:divBdr>
    </w:div>
    <w:div w:id="1266572867">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87201993">
      <w:bodyDiv w:val="1"/>
      <w:marLeft w:val="0"/>
      <w:marRight w:val="0"/>
      <w:marTop w:val="0"/>
      <w:marBottom w:val="0"/>
      <w:divBdr>
        <w:top w:val="none" w:sz="0" w:space="0" w:color="auto"/>
        <w:left w:val="none" w:sz="0" w:space="0" w:color="auto"/>
        <w:bottom w:val="none" w:sz="0" w:space="0" w:color="auto"/>
        <w:right w:val="none" w:sz="0" w:space="0" w:color="auto"/>
      </w:divBdr>
    </w:div>
    <w:div w:id="1306426466">
      <w:bodyDiv w:val="1"/>
      <w:marLeft w:val="0"/>
      <w:marRight w:val="0"/>
      <w:marTop w:val="0"/>
      <w:marBottom w:val="0"/>
      <w:divBdr>
        <w:top w:val="none" w:sz="0" w:space="0" w:color="auto"/>
        <w:left w:val="none" w:sz="0" w:space="0" w:color="auto"/>
        <w:bottom w:val="none" w:sz="0" w:space="0" w:color="auto"/>
        <w:right w:val="none" w:sz="0" w:space="0" w:color="auto"/>
      </w:divBdr>
    </w:div>
    <w:div w:id="1311443306">
      <w:bodyDiv w:val="1"/>
      <w:marLeft w:val="0"/>
      <w:marRight w:val="0"/>
      <w:marTop w:val="0"/>
      <w:marBottom w:val="0"/>
      <w:divBdr>
        <w:top w:val="none" w:sz="0" w:space="0" w:color="auto"/>
        <w:left w:val="none" w:sz="0" w:space="0" w:color="auto"/>
        <w:bottom w:val="none" w:sz="0" w:space="0" w:color="auto"/>
        <w:right w:val="none" w:sz="0" w:space="0" w:color="auto"/>
      </w:divBdr>
    </w:div>
    <w:div w:id="1341392801">
      <w:bodyDiv w:val="1"/>
      <w:marLeft w:val="0"/>
      <w:marRight w:val="0"/>
      <w:marTop w:val="0"/>
      <w:marBottom w:val="0"/>
      <w:divBdr>
        <w:top w:val="none" w:sz="0" w:space="0" w:color="auto"/>
        <w:left w:val="none" w:sz="0" w:space="0" w:color="auto"/>
        <w:bottom w:val="none" w:sz="0" w:space="0" w:color="auto"/>
        <w:right w:val="none" w:sz="0" w:space="0" w:color="auto"/>
      </w:divBdr>
    </w:div>
    <w:div w:id="1360009719">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24952311">
      <w:bodyDiv w:val="1"/>
      <w:marLeft w:val="0"/>
      <w:marRight w:val="0"/>
      <w:marTop w:val="0"/>
      <w:marBottom w:val="0"/>
      <w:divBdr>
        <w:top w:val="none" w:sz="0" w:space="0" w:color="auto"/>
        <w:left w:val="none" w:sz="0" w:space="0" w:color="auto"/>
        <w:bottom w:val="none" w:sz="0" w:space="0" w:color="auto"/>
        <w:right w:val="none" w:sz="0" w:space="0" w:color="auto"/>
      </w:divBdr>
    </w:div>
    <w:div w:id="1445730697">
      <w:bodyDiv w:val="1"/>
      <w:marLeft w:val="0"/>
      <w:marRight w:val="0"/>
      <w:marTop w:val="0"/>
      <w:marBottom w:val="0"/>
      <w:divBdr>
        <w:top w:val="none" w:sz="0" w:space="0" w:color="auto"/>
        <w:left w:val="none" w:sz="0" w:space="0" w:color="auto"/>
        <w:bottom w:val="none" w:sz="0" w:space="0" w:color="auto"/>
        <w:right w:val="none" w:sz="0" w:space="0" w:color="auto"/>
      </w:divBdr>
    </w:div>
    <w:div w:id="1455248525">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9638652">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38162418">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4271714">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84560050">
      <w:bodyDiv w:val="1"/>
      <w:marLeft w:val="0"/>
      <w:marRight w:val="0"/>
      <w:marTop w:val="0"/>
      <w:marBottom w:val="0"/>
      <w:divBdr>
        <w:top w:val="none" w:sz="0" w:space="0" w:color="auto"/>
        <w:left w:val="none" w:sz="0" w:space="0" w:color="auto"/>
        <w:bottom w:val="none" w:sz="0" w:space="0" w:color="auto"/>
        <w:right w:val="none" w:sz="0" w:space="0" w:color="auto"/>
      </w:divBdr>
    </w:div>
    <w:div w:id="1589390970">
      <w:bodyDiv w:val="1"/>
      <w:marLeft w:val="0"/>
      <w:marRight w:val="0"/>
      <w:marTop w:val="0"/>
      <w:marBottom w:val="0"/>
      <w:divBdr>
        <w:top w:val="none" w:sz="0" w:space="0" w:color="auto"/>
        <w:left w:val="none" w:sz="0" w:space="0" w:color="auto"/>
        <w:bottom w:val="none" w:sz="0" w:space="0" w:color="auto"/>
        <w:right w:val="none" w:sz="0" w:space="0" w:color="auto"/>
      </w:divBdr>
    </w:div>
    <w:div w:id="1602184619">
      <w:bodyDiv w:val="1"/>
      <w:marLeft w:val="0"/>
      <w:marRight w:val="0"/>
      <w:marTop w:val="0"/>
      <w:marBottom w:val="0"/>
      <w:divBdr>
        <w:top w:val="none" w:sz="0" w:space="0" w:color="auto"/>
        <w:left w:val="none" w:sz="0" w:space="0" w:color="auto"/>
        <w:bottom w:val="none" w:sz="0" w:space="0" w:color="auto"/>
        <w:right w:val="none" w:sz="0" w:space="0" w:color="auto"/>
      </w:divBdr>
    </w:div>
    <w:div w:id="1604802818">
      <w:bodyDiv w:val="1"/>
      <w:marLeft w:val="0"/>
      <w:marRight w:val="0"/>
      <w:marTop w:val="0"/>
      <w:marBottom w:val="0"/>
      <w:divBdr>
        <w:top w:val="none" w:sz="0" w:space="0" w:color="auto"/>
        <w:left w:val="none" w:sz="0" w:space="0" w:color="auto"/>
        <w:bottom w:val="none" w:sz="0" w:space="0" w:color="auto"/>
        <w:right w:val="none" w:sz="0" w:space="0" w:color="auto"/>
      </w:divBdr>
    </w:div>
    <w:div w:id="1632006847">
      <w:bodyDiv w:val="1"/>
      <w:marLeft w:val="0"/>
      <w:marRight w:val="0"/>
      <w:marTop w:val="0"/>
      <w:marBottom w:val="0"/>
      <w:divBdr>
        <w:top w:val="none" w:sz="0" w:space="0" w:color="auto"/>
        <w:left w:val="none" w:sz="0" w:space="0" w:color="auto"/>
        <w:bottom w:val="none" w:sz="0" w:space="0" w:color="auto"/>
        <w:right w:val="none" w:sz="0" w:space="0" w:color="auto"/>
      </w:divBdr>
    </w:div>
    <w:div w:id="1636135011">
      <w:bodyDiv w:val="1"/>
      <w:marLeft w:val="0"/>
      <w:marRight w:val="0"/>
      <w:marTop w:val="0"/>
      <w:marBottom w:val="0"/>
      <w:divBdr>
        <w:top w:val="none" w:sz="0" w:space="0" w:color="auto"/>
        <w:left w:val="none" w:sz="0" w:space="0" w:color="auto"/>
        <w:bottom w:val="none" w:sz="0" w:space="0" w:color="auto"/>
        <w:right w:val="none" w:sz="0" w:space="0" w:color="auto"/>
      </w:divBdr>
    </w:div>
    <w:div w:id="1655376287">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77019052">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0632333">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54415636">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23219650">
      <w:bodyDiv w:val="1"/>
      <w:marLeft w:val="0"/>
      <w:marRight w:val="0"/>
      <w:marTop w:val="0"/>
      <w:marBottom w:val="0"/>
      <w:divBdr>
        <w:top w:val="none" w:sz="0" w:space="0" w:color="auto"/>
        <w:left w:val="none" w:sz="0" w:space="0" w:color="auto"/>
        <w:bottom w:val="none" w:sz="0" w:space="0" w:color="auto"/>
        <w:right w:val="none" w:sz="0" w:space="0" w:color="auto"/>
      </w:divBdr>
    </w:div>
    <w:div w:id="1925216977">
      <w:bodyDiv w:val="1"/>
      <w:marLeft w:val="0"/>
      <w:marRight w:val="0"/>
      <w:marTop w:val="0"/>
      <w:marBottom w:val="0"/>
      <w:divBdr>
        <w:top w:val="none" w:sz="0" w:space="0" w:color="auto"/>
        <w:left w:val="none" w:sz="0" w:space="0" w:color="auto"/>
        <w:bottom w:val="none" w:sz="0" w:space="0" w:color="auto"/>
        <w:right w:val="none" w:sz="0" w:space="0" w:color="auto"/>
      </w:divBdr>
      <w:divsChild>
        <w:div w:id="1709140208">
          <w:marLeft w:val="0"/>
          <w:marRight w:val="0"/>
          <w:marTop w:val="0"/>
          <w:marBottom w:val="0"/>
          <w:divBdr>
            <w:top w:val="none" w:sz="0" w:space="0" w:color="auto"/>
            <w:left w:val="none" w:sz="0" w:space="0" w:color="auto"/>
            <w:bottom w:val="none" w:sz="0" w:space="0" w:color="auto"/>
            <w:right w:val="none" w:sz="0" w:space="0" w:color="auto"/>
          </w:divBdr>
          <w:divsChild>
            <w:div w:id="154615268">
              <w:marLeft w:val="0"/>
              <w:marRight w:val="0"/>
              <w:marTop w:val="0"/>
              <w:marBottom w:val="0"/>
              <w:divBdr>
                <w:top w:val="none" w:sz="0" w:space="0" w:color="auto"/>
                <w:left w:val="none" w:sz="0" w:space="0" w:color="auto"/>
                <w:bottom w:val="none" w:sz="0" w:space="0" w:color="auto"/>
                <w:right w:val="none" w:sz="0" w:space="0" w:color="auto"/>
              </w:divBdr>
              <w:divsChild>
                <w:div w:id="2153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3462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40279569">
      <w:bodyDiv w:val="1"/>
      <w:marLeft w:val="0"/>
      <w:marRight w:val="0"/>
      <w:marTop w:val="0"/>
      <w:marBottom w:val="0"/>
      <w:divBdr>
        <w:top w:val="none" w:sz="0" w:space="0" w:color="auto"/>
        <w:left w:val="none" w:sz="0" w:space="0" w:color="auto"/>
        <w:bottom w:val="none" w:sz="0" w:space="0" w:color="auto"/>
        <w:right w:val="none" w:sz="0" w:space="0" w:color="auto"/>
      </w:divBdr>
    </w:div>
    <w:div w:id="2060476484">
      <w:bodyDiv w:val="1"/>
      <w:marLeft w:val="0"/>
      <w:marRight w:val="0"/>
      <w:marTop w:val="0"/>
      <w:marBottom w:val="0"/>
      <w:divBdr>
        <w:top w:val="none" w:sz="0" w:space="0" w:color="auto"/>
        <w:left w:val="none" w:sz="0" w:space="0" w:color="auto"/>
        <w:bottom w:val="none" w:sz="0" w:space="0" w:color="auto"/>
        <w:right w:val="none" w:sz="0" w:space="0" w:color="auto"/>
      </w:divBdr>
    </w:div>
    <w:div w:id="2063476740">
      <w:bodyDiv w:val="1"/>
      <w:marLeft w:val="0"/>
      <w:marRight w:val="0"/>
      <w:marTop w:val="0"/>
      <w:marBottom w:val="0"/>
      <w:divBdr>
        <w:top w:val="none" w:sz="0" w:space="0" w:color="auto"/>
        <w:left w:val="none" w:sz="0" w:space="0" w:color="auto"/>
        <w:bottom w:val="none" w:sz="0" w:space="0" w:color="auto"/>
        <w:right w:val="none" w:sz="0" w:space="0" w:color="auto"/>
      </w:divBdr>
    </w:div>
    <w:div w:id="2072802576">
      <w:bodyDiv w:val="1"/>
      <w:marLeft w:val="0"/>
      <w:marRight w:val="0"/>
      <w:marTop w:val="0"/>
      <w:marBottom w:val="0"/>
      <w:divBdr>
        <w:top w:val="none" w:sz="0" w:space="0" w:color="auto"/>
        <w:left w:val="none" w:sz="0" w:space="0" w:color="auto"/>
        <w:bottom w:val="none" w:sz="0" w:space="0" w:color="auto"/>
        <w:right w:val="none" w:sz="0" w:space="0" w:color="auto"/>
      </w:divBdr>
    </w:div>
    <w:div w:id="2077505033">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 w:id="213818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Diversity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A3302D-5D6F-4A83-AA6C-64E350166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203</TotalTime>
  <Pages>12</Pages>
  <Words>2838</Words>
  <Characters>16179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Y</cp:lastModifiedBy>
  <cp:revision>87</cp:revision>
  <dcterms:created xsi:type="dcterms:W3CDTF">2020-04-27T15:43:00Z</dcterms:created>
  <dcterms:modified xsi:type="dcterms:W3CDTF">2020-04-29T11:42:00Z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1966711626</vt:i4>
  </property>
</Properties>
</file>